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7EDA15" w14:textId="79878364" w:rsidR="004E6A6E" w:rsidRPr="004E6A6E" w:rsidRDefault="00081B54" w:rsidP="004E6A6E">
      <w:pPr>
        <w:pStyle w:val="Titre2"/>
        <w:jc w:val="center"/>
        <w:rPr>
          <w:sz w:val="28"/>
          <w:szCs w:val="28"/>
        </w:rPr>
      </w:pPr>
      <w:bookmarkStart w:id="0" w:name="_GoBack"/>
      <w:bookmarkEnd w:id="0"/>
      <w:r w:rsidRPr="00081B54">
        <w:rPr>
          <w:rFonts w:ascii="Calibri" w:hAnsi="Calibri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 wp14:anchorId="00262E91" wp14:editId="21D70998">
            <wp:simplePos x="0" y="0"/>
            <wp:positionH relativeFrom="column">
              <wp:posOffset>-743880</wp:posOffset>
            </wp:positionH>
            <wp:positionV relativeFrom="paragraph">
              <wp:posOffset>-539838</wp:posOffset>
            </wp:positionV>
            <wp:extent cx="822893" cy="528736"/>
            <wp:effectExtent l="0" t="0" r="0" b="5080"/>
            <wp:wrapNone/>
            <wp:docPr id="2" name="Image 2" descr="D:\Users\isl\Documents\ACF_FORMATION_SIEGE\Prepa-Plan\Fr_Col_RGB_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sl\Documents\ACF_FORMATION_SIEGE\Prepa-Plan\Fr_Col_RGB_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93" cy="5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B54">
        <w:rPr>
          <w:sz w:val="28"/>
          <w:szCs w:val="28"/>
        </w:rPr>
        <w:t xml:space="preserve">Pourquoi le Mécanisme de Financement </w:t>
      </w:r>
      <w:r w:rsidR="008042D7">
        <w:rPr>
          <w:sz w:val="28"/>
          <w:szCs w:val="28"/>
        </w:rPr>
        <w:t>Mondial (GFF</w:t>
      </w:r>
      <w:r w:rsidR="008042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19B89" wp14:editId="5197DD11">
                <wp:simplePos x="0" y="0"/>
                <wp:positionH relativeFrom="column">
                  <wp:posOffset>4739640</wp:posOffset>
                </wp:positionH>
                <wp:positionV relativeFrom="paragraph">
                  <wp:posOffset>414654</wp:posOffset>
                </wp:positionV>
                <wp:extent cx="1581150" cy="80105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01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D0924E" w14:textId="01392125" w:rsidR="008042D7" w:rsidRDefault="008042D7">
                            <w:r w:rsidRPr="008042D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B92CC9" wp14:editId="07B9C5BA">
                                  <wp:extent cx="3427200" cy="9399600"/>
                                  <wp:effectExtent l="0" t="0" r="1905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7200" cy="939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19B89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373.2pt;margin-top:32.65pt;width:124.5pt;height:63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" fillcolor="white [3201]" strokecolor="white [3212]" strokeweight=".5pt">
                <v:textbox>
                  <w:txbxContent>
                    <w:p w14:paraId="78D0924E" w14:textId="01392125" w:rsidR="008042D7" w:rsidRDefault="008042D7">
                      <w:r w:rsidRPr="008042D7">
                        <w:drawing>
                          <wp:inline distT="0" distB="0" distL="0" distR="0" wp14:anchorId="07B92CC9" wp14:editId="07B9C5BA">
                            <wp:extent cx="3427200" cy="9399600"/>
                            <wp:effectExtent l="0" t="0" r="1905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7200" cy="939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A6E">
        <w:rPr>
          <w:sz w:val="28"/>
          <w:szCs w:val="28"/>
        </w:rPr>
        <w:t xml:space="preserve">) </w:t>
      </w:r>
      <w:r w:rsidRPr="00081B54">
        <w:rPr>
          <w:sz w:val="28"/>
          <w:szCs w:val="28"/>
        </w:rPr>
        <w:t>D</w:t>
      </w:r>
      <w:r w:rsidR="004E6A6E">
        <w:rPr>
          <w:sz w:val="28"/>
          <w:szCs w:val="28"/>
        </w:rPr>
        <w:t>oit</w:t>
      </w:r>
      <w:r w:rsidRPr="00081B54">
        <w:rPr>
          <w:sz w:val="28"/>
          <w:szCs w:val="28"/>
        </w:rPr>
        <w:t xml:space="preserve"> prioriser la nutrition </w:t>
      </w:r>
      <w:r w:rsidR="0034705C">
        <w:rPr>
          <w:sz w:val="28"/>
          <w:szCs w:val="28"/>
        </w:rPr>
        <w:t>A madasgacar</w:t>
      </w:r>
    </w:p>
    <w:p w14:paraId="5E5132D5" w14:textId="32D1D65B" w:rsidR="008042D7" w:rsidRDefault="00C53F88" w:rsidP="008042D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662DBD8" wp14:editId="2CFB1F42">
                <wp:simplePos x="0" y="0"/>
                <wp:positionH relativeFrom="column">
                  <wp:posOffset>-297815</wp:posOffset>
                </wp:positionH>
                <wp:positionV relativeFrom="paragraph">
                  <wp:posOffset>11430</wp:posOffset>
                </wp:positionV>
                <wp:extent cx="5057775" cy="8176260"/>
                <wp:effectExtent l="0" t="0" r="28575" b="15240"/>
                <wp:wrapTight wrapText="bothSides">
                  <wp:wrapPolygon edited="0">
                    <wp:start x="0" y="0"/>
                    <wp:lineTo x="0" y="21590"/>
                    <wp:lineTo x="21641" y="21590"/>
                    <wp:lineTo x="21641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817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73CE2" w14:textId="784042CE" w:rsidR="008042D7" w:rsidRDefault="008042D7" w:rsidP="008042D7">
                            <w:pPr>
                              <w:pStyle w:val="Sous-titreLatoB"/>
                            </w:pPr>
                            <w:r w:rsidRPr="00B435CE">
                              <w:t>Pourquoi le GFF fait de la nutrition sa priorité?</w:t>
                            </w:r>
                          </w:p>
                          <w:p w14:paraId="544FD9A3" w14:textId="77777777" w:rsidR="009B2587" w:rsidRPr="009B2587" w:rsidRDefault="009B2587" w:rsidP="008042D7">
                            <w:pPr>
                              <w:pStyle w:val="Sous-titreLatoB"/>
                            </w:pPr>
                          </w:p>
                          <w:p w14:paraId="6D7795B2" w14:textId="77777777" w:rsidR="008042D7" w:rsidRPr="00081B54" w:rsidRDefault="008042D7" w:rsidP="008042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081B54">
                              <w:rPr>
                                <w:szCs w:val="20"/>
                              </w:rPr>
                              <w:t xml:space="preserve">Le GFF cherche à contribuer aux efforts </w:t>
                            </w:r>
                            <w:hyperlink r:id="rId14" w:history="1">
                              <w:r w:rsidRPr="00081B54">
                                <w:rPr>
                                  <w:rStyle w:val="Lienhypertexte"/>
                                  <w:szCs w:val="20"/>
                                </w:rPr>
                                <w:t xml:space="preserve">en matière de santé reproductive, maternelle, néonatale, infantile et adolescente </w:t>
                              </w:r>
                              <w:r w:rsidRPr="00081B54">
                                <w:rPr>
                                  <w:rStyle w:val="Lienhypertexte"/>
                                  <w:b/>
                                  <w:szCs w:val="20"/>
                                </w:rPr>
                                <w:t xml:space="preserve">et de la nutrition </w:t>
                              </w:r>
                              <w:r w:rsidRPr="00081B54">
                                <w:rPr>
                                  <w:rStyle w:val="Lienhypertexte"/>
                                  <w:szCs w:val="20"/>
                                </w:rPr>
                                <w:t>d’ici à 2030</w:t>
                              </w:r>
                            </w:hyperlink>
                            <w:r w:rsidRPr="00081B54">
                              <w:rPr>
                                <w:szCs w:val="20"/>
                              </w:rPr>
                              <w:t xml:space="preserve"> (SRMNEA). </w:t>
                            </w:r>
                          </w:p>
                          <w:p w14:paraId="1FB6C793" w14:textId="77777777" w:rsidR="008042D7" w:rsidRPr="00081B54" w:rsidRDefault="008042D7" w:rsidP="008042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081B54">
                              <w:rPr>
                                <w:noProof/>
                                <w:szCs w:val="20"/>
                              </w:rPr>
                              <w:t xml:space="preserve">Le GFF a déclaré soutenir la nutrition </w:t>
                            </w:r>
                            <w:hyperlink r:id="rId15" w:history="1">
                              <w:r w:rsidRPr="00081B54">
                                <w:rPr>
                                  <w:rStyle w:val="Lienhypertexte"/>
                                  <w:noProof/>
                                  <w:szCs w:val="20"/>
                                </w:rPr>
                                <w:t>« en tant qu’élément décisif</w:t>
                              </w:r>
                              <w:r w:rsidRPr="00081B54">
                                <w:rPr>
                                  <w:rStyle w:val="Lienhypertexte"/>
                                  <w:szCs w:val="20"/>
                                </w:rPr>
                                <w:t xml:space="preserve"> pour le développement sain des femmes et des enfants, ainsi que pour leur bien-être. Etant donné son fort potentiel d’impact, le GFF a fait de la nutrition une priorité d’investissement</w:t>
                              </w:r>
                              <w:r w:rsidRPr="00081B54">
                                <w:rPr>
                                  <w:rStyle w:val="Lienhypertexte"/>
                                  <w:noProof/>
                                  <w:szCs w:val="20"/>
                                </w:rPr>
                                <w:t> »</w:t>
                              </w:r>
                            </w:hyperlink>
                            <w:r w:rsidRPr="00081B54">
                              <w:rPr>
                                <w:noProof/>
                                <w:szCs w:val="20"/>
                              </w:rPr>
                              <w:t xml:space="preserve">, notamment en raison du fait que : </w:t>
                            </w:r>
                          </w:p>
                          <w:p w14:paraId="42131A42" w14:textId="77777777" w:rsidR="008042D7" w:rsidRPr="00081B54" w:rsidRDefault="008042D7" w:rsidP="008042D7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line="240" w:lineRule="auto"/>
                              <w:ind w:left="709" w:hanging="283"/>
                              <w:jc w:val="both"/>
                              <w:rPr>
                                <w:noProof/>
                                <w:szCs w:val="20"/>
                              </w:rPr>
                            </w:pPr>
                            <w:r w:rsidRPr="00081B54">
                              <w:rPr>
                                <w:noProof/>
                                <w:szCs w:val="20"/>
                              </w:rPr>
                              <w:t>La malnutrition est une case sous-jacente d’environ 45% des décès d’enfants, contribue à 20% des décès maternels, et nuit au développement physique et cognitif des enfants, ayant ainsi un impact sur le développement économique.</w:t>
                            </w:r>
                          </w:p>
                          <w:p w14:paraId="71E3373B" w14:textId="7881536D" w:rsidR="008042D7" w:rsidRDefault="008042D7" w:rsidP="008042D7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line="240" w:lineRule="auto"/>
                              <w:ind w:left="709" w:hanging="283"/>
                              <w:jc w:val="both"/>
                              <w:rPr>
                                <w:noProof/>
                                <w:szCs w:val="20"/>
                              </w:rPr>
                            </w:pPr>
                            <w:r w:rsidRPr="00081B54">
                              <w:rPr>
                                <w:noProof/>
                                <w:szCs w:val="20"/>
                              </w:rPr>
                              <w:t xml:space="preserve">Les financements pour les programmes de nutrition demeurent inadéquats, alors même que, selon les estimations de la Banque Mondiale, un investissement annuel supplémentaire de 2,3 milliards d’US$ pour un ensemble limité d’interventions nutritionnelles prioritaires permettrait à la fois de sauver 2,3 millions de vies et de réduire, à raison de 50 millions, le nombre d’enfants accusant un retard de croissance et cela, dès 2025. </w:t>
                            </w:r>
                          </w:p>
                          <w:p w14:paraId="794A061D" w14:textId="77777777" w:rsidR="00C53F88" w:rsidRPr="00081B54" w:rsidRDefault="00C53F88" w:rsidP="00C53F88">
                            <w:pPr>
                              <w:pStyle w:val="Paragraphedeliste"/>
                              <w:jc w:val="both"/>
                              <w:rPr>
                                <w:b/>
                                <w:noProof/>
                                <w:szCs w:val="20"/>
                              </w:rPr>
                            </w:pPr>
                          </w:p>
                          <w:p w14:paraId="27D972A9" w14:textId="77777777" w:rsidR="00C53F88" w:rsidRPr="00AF775B" w:rsidRDefault="00C53F88" w:rsidP="00C53F8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081B54">
                              <w:rPr>
                                <w:b/>
                                <w:noProof/>
                                <w:szCs w:val="20"/>
                              </w:rPr>
                              <w:t>En général, les financements octroyés à la nutrition par le Fonds fiduciaire du GFF représentent un soutien financier considérable pour mettre en œuvre les programmes nutritionnels au niveau national</w:t>
                            </w:r>
                            <w:r w:rsidRPr="00081B54">
                              <w:rPr>
                                <w:b/>
                                <w:szCs w:val="20"/>
                              </w:rPr>
                              <w:t>.</w:t>
                            </w:r>
                          </w:p>
                          <w:p w14:paraId="18C5E9A0" w14:textId="3E91F3E3" w:rsidR="0034705C" w:rsidRDefault="004E6A6E" w:rsidP="004E6A6E">
                            <w:pPr>
                              <w:pStyle w:val="Sous-titreLatoB"/>
                            </w:pPr>
                            <w:r w:rsidRPr="00B435CE">
                              <w:t xml:space="preserve">Pourquoi </w:t>
                            </w:r>
                            <w:r>
                              <w:t>Madagascar</w:t>
                            </w:r>
                            <w:r w:rsidRPr="00B435CE">
                              <w:t xml:space="preserve"> doit prioriser la nutrition dans son dossier d’investissement</w:t>
                            </w:r>
                            <w:r w:rsidR="00CB27BE">
                              <w:t> ?</w:t>
                            </w:r>
                          </w:p>
                          <w:p w14:paraId="32D51F2C" w14:textId="77777777" w:rsidR="00CB27BE" w:rsidRDefault="00CB27BE" w:rsidP="004E6A6E">
                            <w:pPr>
                              <w:pStyle w:val="Sous-titreLatoB"/>
                            </w:pPr>
                          </w:p>
                          <w:p w14:paraId="3BC04BFA" w14:textId="6F87ED6D" w:rsidR="00080CA8" w:rsidRPr="00080CA8" w:rsidRDefault="004E6A6E" w:rsidP="009B2587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r w:rsidRPr="00080CA8">
                              <w:rPr>
                                <w:rFonts w:cs="TimesNewRomanPSMT"/>
                              </w:rPr>
                              <w:t>Le contexte à Madagascar. En dépit des progrès</w:t>
                            </w:r>
                            <w:r w:rsidR="00CB27BE" w:rsidRPr="00080CA8">
                              <w:rPr>
                                <w:rFonts w:cs="TimesNewRomanPSMT"/>
                              </w:rPr>
                              <w:t xml:space="preserve"> récents</w:t>
                            </w:r>
                            <w:r w:rsidRPr="00080CA8">
                              <w:rPr>
                                <w:rFonts w:cs="TimesNewRomanPSMT"/>
                              </w:rPr>
                              <w:t xml:space="preserve">, la malnutrition reste élevée à </w:t>
                            </w:r>
                            <w:r w:rsidRPr="00AF6DFA">
                              <w:rPr>
                                <w:rFonts w:cs="TimesNewRomanPSMT"/>
                              </w:rPr>
                              <w:t>Madagascar</w:t>
                            </w:r>
                            <w:r w:rsidR="00CB27BE" w:rsidRPr="00AF6DFA">
                              <w:rPr>
                                <w:rFonts w:cs="TimesNewRomanPSMT"/>
                              </w:rPr>
                              <w:t xml:space="preserve">, avec </w:t>
                            </w:r>
                            <w:r w:rsidR="00080CA8" w:rsidRPr="00AF6DFA">
                              <w:rPr>
                                <w:rFonts w:cs="TimesNewRomanPSMT"/>
                              </w:rPr>
                              <w:t>49</w:t>
                            </w:r>
                            <w:r w:rsidRPr="00AF6DFA">
                              <w:rPr>
                                <w:rFonts w:cs="TimesNewRomanPSMT"/>
                              </w:rPr>
                              <w:t xml:space="preserve">% d’enfants de moins de 5 ans victimes de retard de croissance et </w:t>
                            </w:r>
                            <w:r w:rsidR="00CB27BE" w:rsidRPr="00AF6DFA">
                              <w:rPr>
                                <w:rFonts w:cs="TimesNewRomanPSMT"/>
                              </w:rPr>
                              <w:t>15</w:t>
                            </w:r>
                            <w:r w:rsidRPr="00AF6DFA">
                              <w:rPr>
                                <w:rFonts w:cs="TimesNewRomanPSMT"/>
                              </w:rPr>
                              <w:t xml:space="preserve">% souffrant de malnutrition aigüe. Selon l’étude sur le coût de la faim </w:t>
                            </w:r>
                            <w:r w:rsidR="00CB27BE" w:rsidRPr="00AF6DFA">
                              <w:rPr>
                                <w:rFonts w:cs="TimesNewRomanPSMT"/>
                              </w:rPr>
                              <w:t>à Madagascar</w:t>
                            </w:r>
                            <w:r w:rsidRPr="00AF6DFA">
                              <w:rPr>
                                <w:rFonts w:cs="TimesNewRomanPSMT"/>
                              </w:rPr>
                              <w:t xml:space="preserve">, </w:t>
                            </w:r>
                            <w:r w:rsidR="009B2587" w:rsidRPr="00AF6DFA">
                              <w:rPr>
                                <w:rFonts w:cs="TimesNewRomanPSMT"/>
                              </w:rPr>
                              <w:t>l</w:t>
                            </w:r>
                            <w:r w:rsidRPr="00AF6DFA">
                              <w:rPr>
                                <w:rFonts w:cs="TimesNewRomanPSMT"/>
                              </w:rPr>
                              <w:t>’impact</w:t>
                            </w:r>
                            <w:r w:rsidRPr="00080CA8">
                              <w:rPr>
                                <w:rFonts w:cs="TimesNewRomanPSMT"/>
                              </w:rPr>
                              <w:t xml:space="preserve"> économique </w:t>
                            </w:r>
                            <w:r w:rsidR="009B2587">
                              <w:rPr>
                                <w:rFonts w:cs="TimesNewRomanPSMT"/>
                              </w:rPr>
                              <w:t xml:space="preserve">de la sous nutrition de l’enfant </w:t>
                            </w:r>
                            <w:r w:rsidRPr="00080CA8">
                              <w:rPr>
                                <w:rFonts w:cs="TimesNewRomanPSMT"/>
                              </w:rPr>
                              <w:t xml:space="preserve">est dramatique, </w:t>
                            </w:r>
                            <w:r w:rsidR="009B2587">
                              <w:rPr>
                                <w:rFonts w:cs="TimesNewRomanPSMT"/>
                              </w:rPr>
                              <w:t>avec des</w:t>
                            </w:r>
                            <w:r w:rsidRPr="00080CA8">
                              <w:rPr>
                                <w:rFonts w:cs="TimesNewRomanPSMT"/>
                              </w:rPr>
                              <w:t xml:space="preserve"> coûts annuels </w:t>
                            </w:r>
                            <w:r w:rsidR="00080CA8" w:rsidRPr="00080CA8">
                              <w:t xml:space="preserve">estimés à 3 </w:t>
                            </w:r>
                            <w:r w:rsidR="00080CA8" w:rsidRPr="009B2587">
                              <w:t xml:space="preserve">384 milliards de Ariary Malgache (MGA), ce qui correspond à 14,5% du produit intérieur brut. </w:t>
                            </w:r>
                            <w:r w:rsidR="009B2587">
                              <w:t>I</w:t>
                            </w:r>
                            <w:r w:rsidR="009B2587" w:rsidRPr="009B2587">
                              <w:t>l est estimé que la mise en œuvre d’interventions nutritionnelles spécifiques d’un montant de 398 millions de dollars sur 10 ans</w:t>
                            </w:r>
                            <w:r w:rsidR="009B2587">
                              <w:t xml:space="preserve"> à Madagascar</w:t>
                            </w:r>
                            <w:r w:rsidR="009B2587" w:rsidRPr="009B2587">
                              <w:t>, permettrait de réduire les pertes économiques de 40%</w:t>
                            </w:r>
                            <w:r w:rsidR="009B2587">
                              <w:t>.</w:t>
                            </w:r>
                          </w:p>
                          <w:p w14:paraId="4A2CB8BA" w14:textId="03FB7C06" w:rsidR="004E6A6E" w:rsidRPr="00080CA8" w:rsidRDefault="00CA7893" w:rsidP="0044300C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hyperlink r:id="rId16" w:history="1">
                              <w:r w:rsidR="004E6A6E" w:rsidRPr="00080CA8">
                                <w:rPr>
                                  <w:rStyle w:val="Lienhypertexte"/>
                                  <w:rFonts w:cs="Times New Roman"/>
                                </w:rPr>
                                <w:t>Tous les dossiers d’investissement nationaux du GFF dans d’autres pays plaident aujourd’hui pour un financement accru à la nutrition</w:t>
                              </w:r>
                            </w:hyperlink>
                            <w:r w:rsidR="004E6A6E" w:rsidRPr="00080CA8">
                              <w:rPr>
                                <w:rFonts w:cs="Times New Roman"/>
                              </w:rPr>
                              <w:t xml:space="preserve">. Les discussions en cours autour du dossier d’investissement sont l’occasion pour </w:t>
                            </w:r>
                            <w:r w:rsidR="00080CA8">
                              <w:rPr>
                                <w:rFonts w:cs="Times New Roman"/>
                              </w:rPr>
                              <w:t>Madagascar</w:t>
                            </w:r>
                            <w:r w:rsidR="004E6A6E" w:rsidRPr="00080CA8">
                              <w:rPr>
                                <w:rFonts w:cs="Times New Roman"/>
                              </w:rPr>
                              <w:t xml:space="preserve"> de rappeler son </w:t>
                            </w:r>
                            <w:r w:rsidR="004E6A6E" w:rsidRPr="00080CA8">
                              <w:rPr>
                                <w:rFonts w:cs="TimesNewRomanPSMT"/>
                                <w:b/>
                              </w:rPr>
                              <w:t xml:space="preserve">engagement exemplaire en matière de lutte contre la malnutrition. </w:t>
                            </w:r>
                          </w:p>
                          <w:p w14:paraId="30B79695" w14:textId="4B8AB4C3" w:rsidR="004E6A6E" w:rsidRPr="00081B54" w:rsidRDefault="00080CA8" w:rsidP="004E6A6E">
                            <w:pPr>
                              <w:pStyle w:val="Notedebasdepag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TimesNewRomanPSMT"/>
                              </w:rPr>
                            </w:pPr>
                            <w:r>
                              <w:t>Madagascar a</w:t>
                            </w:r>
                            <w:r w:rsidR="004E6A6E" w:rsidRPr="00081B54">
                              <w:t xml:space="preserve"> déjà largement démontré la priorité accordée à la question de la nutritio</w:t>
                            </w:r>
                            <w:r>
                              <w:t xml:space="preserve">n, notamment avec l’adoption le 11 </w:t>
                            </w:r>
                            <w:r w:rsidR="004E6A6E" w:rsidRPr="00081B54">
                              <w:t xml:space="preserve">mai 2017 </w:t>
                            </w:r>
                            <w:r>
                              <w:t>du Troisième Volet du Plan National d’Action pour la Nutrition (PNAN III)</w:t>
                            </w:r>
                            <w:r w:rsidR="004E6A6E" w:rsidRPr="00081B54">
                              <w:t xml:space="preserve">, lequel, en s’alignant </w:t>
                            </w:r>
                            <w:r w:rsidR="004E6A6E" w:rsidRPr="00081B54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sur le</w:t>
                            </w:r>
                            <w:r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 Plan National de Développement (PND) 2015-2019</w:t>
                            </w:r>
                            <w:r w:rsidR="004E6A6E" w:rsidRPr="00081B54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, a défini les actions clés à mettre en œuvre par les différents secteurs sensibles et spécifiques pour améliorer la nutrition </w:t>
                            </w:r>
                            <w:r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à Madagascar pour la période de 2017-2021</w:t>
                            </w:r>
                            <w:r w:rsidR="004E6A6E" w:rsidRPr="00081B54">
                              <w:t xml:space="preserve">. </w:t>
                            </w:r>
                            <w:r w:rsidR="00026245">
                              <w:t xml:space="preserve">Deux des mesures d’urgence identifiés dans le PND concernent directement la nutrition et notamment la santé-nutrition. </w:t>
                            </w:r>
                            <w:r w:rsidR="004E6A6E" w:rsidRPr="00081B54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Toutefois, le </w:t>
                            </w:r>
                            <w:r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>PNAN III</w:t>
                            </w:r>
                            <w:r w:rsidR="004E6A6E" w:rsidRPr="00081B54">
                              <w:rPr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, quel que soit sa qualité, ne permettra pas d’améliorer la situation nutritionnelle du pays s’il n’est pas suivi de moyens financiers permettant de mettre en œuvre les activités définies. </w:t>
                            </w:r>
                          </w:p>
                          <w:p w14:paraId="71C63BAF" w14:textId="77777777" w:rsidR="004E6A6E" w:rsidRPr="00AF775B" w:rsidRDefault="004E6A6E" w:rsidP="004E6A6E">
                            <w:pPr>
                              <w:pStyle w:val="Sous-titreLatoB"/>
                              <w:rPr>
                                <w:noProof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DBD8" id="Zone de texte 2" o:spid="_x0000_s1027" type="#_x0000_t202" style="position:absolute;margin-left:-23.45pt;margin-top:.9pt;width:398.25pt;height:643.8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" strokecolor="white [3214]">
                <v:textbox>
                  <w:txbxContent>
                    <w:p w14:paraId="63C73CE2" w14:textId="784042CE" w:rsidR="008042D7" w:rsidRDefault="008042D7" w:rsidP="008042D7">
                      <w:pPr>
                        <w:pStyle w:val="Sous-titreLatoB"/>
                      </w:pPr>
                      <w:r w:rsidRPr="00B435CE">
                        <w:t>Pourquoi le GFF fait de la nutrition sa priorité?</w:t>
                      </w:r>
                    </w:p>
                    <w:p w14:paraId="544FD9A3" w14:textId="77777777" w:rsidR="009B2587" w:rsidRPr="009B2587" w:rsidRDefault="009B2587" w:rsidP="008042D7">
                      <w:pPr>
                        <w:pStyle w:val="Sous-titreLatoB"/>
                      </w:pPr>
                    </w:p>
                    <w:p w14:paraId="6D7795B2" w14:textId="77777777" w:rsidR="008042D7" w:rsidRPr="00081B54" w:rsidRDefault="008042D7" w:rsidP="008042D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081B54">
                        <w:rPr>
                          <w:szCs w:val="20"/>
                        </w:rPr>
                        <w:t xml:space="preserve">Le GFF cherche à contribuer aux efforts </w:t>
                      </w:r>
                      <w:hyperlink r:id="rId17" w:history="1">
                        <w:r w:rsidRPr="00081B54">
                          <w:rPr>
                            <w:rStyle w:val="Lienhypertexte"/>
                            <w:szCs w:val="20"/>
                          </w:rPr>
                          <w:t xml:space="preserve">en matière de santé reproductive, maternelle, néonatale, infantile et adolescente </w:t>
                        </w:r>
                        <w:r w:rsidRPr="00081B54">
                          <w:rPr>
                            <w:rStyle w:val="Lienhypertexte"/>
                            <w:b/>
                            <w:szCs w:val="20"/>
                          </w:rPr>
                          <w:t xml:space="preserve">et de la nutrition </w:t>
                        </w:r>
                        <w:r w:rsidRPr="00081B54">
                          <w:rPr>
                            <w:rStyle w:val="Lienhypertexte"/>
                            <w:szCs w:val="20"/>
                          </w:rPr>
                          <w:t>d’ici à 2030</w:t>
                        </w:r>
                      </w:hyperlink>
                      <w:r w:rsidRPr="00081B54">
                        <w:rPr>
                          <w:szCs w:val="20"/>
                        </w:rPr>
                        <w:t xml:space="preserve"> (SRMNEA). </w:t>
                      </w:r>
                    </w:p>
                    <w:p w14:paraId="1FB6C793" w14:textId="77777777" w:rsidR="008042D7" w:rsidRPr="00081B54" w:rsidRDefault="008042D7" w:rsidP="008042D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081B54">
                        <w:rPr>
                          <w:noProof/>
                          <w:szCs w:val="20"/>
                        </w:rPr>
                        <w:t xml:space="preserve">Le GFF a déclaré soutenir la nutrition </w:t>
                      </w:r>
                      <w:hyperlink r:id="rId18" w:history="1">
                        <w:r w:rsidRPr="00081B54">
                          <w:rPr>
                            <w:rStyle w:val="Lienhypertexte"/>
                            <w:noProof/>
                            <w:szCs w:val="20"/>
                          </w:rPr>
                          <w:t>« en tant qu’élément décisif</w:t>
                        </w:r>
                        <w:r w:rsidRPr="00081B54">
                          <w:rPr>
                            <w:rStyle w:val="Lienhypertexte"/>
                            <w:szCs w:val="20"/>
                          </w:rPr>
                          <w:t xml:space="preserve"> pour le développement sain des femmes et des enfants, ainsi que pour leur bien-être. Etant donné son fort potentiel d’impact, le GFF a fait de la nutrition une priorité d’investissement</w:t>
                        </w:r>
                        <w:r w:rsidRPr="00081B54">
                          <w:rPr>
                            <w:rStyle w:val="Lienhypertexte"/>
                            <w:noProof/>
                            <w:szCs w:val="20"/>
                          </w:rPr>
                          <w:t> »</w:t>
                        </w:r>
                      </w:hyperlink>
                      <w:r w:rsidRPr="00081B54">
                        <w:rPr>
                          <w:noProof/>
                          <w:szCs w:val="20"/>
                        </w:rPr>
                        <w:t xml:space="preserve">, notamment en raison du fait que : </w:t>
                      </w:r>
                    </w:p>
                    <w:p w14:paraId="42131A42" w14:textId="77777777" w:rsidR="008042D7" w:rsidRPr="00081B54" w:rsidRDefault="008042D7" w:rsidP="008042D7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line="240" w:lineRule="auto"/>
                        <w:ind w:left="709" w:hanging="283"/>
                        <w:jc w:val="both"/>
                        <w:rPr>
                          <w:noProof/>
                          <w:szCs w:val="20"/>
                        </w:rPr>
                      </w:pPr>
                      <w:r w:rsidRPr="00081B54">
                        <w:rPr>
                          <w:noProof/>
                          <w:szCs w:val="20"/>
                        </w:rPr>
                        <w:t>La malnutrition est une case sous-jacente d’environ 45% des décès d’enfants, contribue à 20% des décès maternels, et nuit au développement physique et cognitif des enfants, ayant ainsi un impact sur le développement économique.</w:t>
                      </w:r>
                    </w:p>
                    <w:p w14:paraId="71E3373B" w14:textId="7881536D" w:rsidR="008042D7" w:rsidRDefault="008042D7" w:rsidP="008042D7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line="240" w:lineRule="auto"/>
                        <w:ind w:left="709" w:hanging="283"/>
                        <w:jc w:val="both"/>
                        <w:rPr>
                          <w:noProof/>
                          <w:szCs w:val="20"/>
                        </w:rPr>
                      </w:pPr>
                      <w:r w:rsidRPr="00081B54">
                        <w:rPr>
                          <w:noProof/>
                          <w:szCs w:val="20"/>
                        </w:rPr>
                        <w:t xml:space="preserve">Les financements pour les programmes de nutrition demeurent inadéquats, alors même que, selon les estimations de la Banque Mondiale, un investissement annuel supplémentaire de 2,3 milliards d’US$ pour un ensemble limité d’interventions nutritionnelles prioritaires permettrait à la fois de sauver 2,3 millions de vies et de réduire, à raison de 50 millions, le nombre d’enfants accusant un retard de croissance et cela, dès 2025. </w:t>
                      </w:r>
                    </w:p>
                    <w:p w14:paraId="794A061D" w14:textId="77777777" w:rsidR="00C53F88" w:rsidRPr="00081B54" w:rsidRDefault="00C53F88" w:rsidP="00C53F88">
                      <w:pPr>
                        <w:pStyle w:val="Paragraphedeliste"/>
                        <w:jc w:val="both"/>
                        <w:rPr>
                          <w:b/>
                          <w:noProof/>
                          <w:szCs w:val="20"/>
                        </w:rPr>
                      </w:pPr>
                    </w:p>
                    <w:p w14:paraId="27D972A9" w14:textId="77777777" w:rsidR="00C53F88" w:rsidRPr="00AF775B" w:rsidRDefault="00C53F88" w:rsidP="00C53F8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081B54">
                        <w:rPr>
                          <w:b/>
                          <w:noProof/>
                          <w:szCs w:val="20"/>
                        </w:rPr>
                        <w:t>En général, les financements octroyés à la nutrition par le Fonds fiduciaire du GFF représentent un soutien financier considérable pour mettre en œuvre les programmes nutritionnels au niveau national</w:t>
                      </w:r>
                      <w:r w:rsidRPr="00081B54">
                        <w:rPr>
                          <w:b/>
                          <w:szCs w:val="20"/>
                        </w:rPr>
                        <w:t>.</w:t>
                      </w:r>
                    </w:p>
                    <w:p w14:paraId="18C5E9A0" w14:textId="3E91F3E3" w:rsidR="0034705C" w:rsidRDefault="004E6A6E" w:rsidP="004E6A6E">
                      <w:pPr>
                        <w:pStyle w:val="Sous-titreLatoB"/>
                      </w:pPr>
                      <w:r w:rsidRPr="00B435CE">
                        <w:t xml:space="preserve">Pourquoi </w:t>
                      </w:r>
                      <w:r>
                        <w:t>Madagascar</w:t>
                      </w:r>
                      <w:r w:rsidRPr="00B435CE">
                        <w:t xml:space="preserve"> doit prioriser la nutrition dans son dossier d’investissement</w:t>
                      </w:r>
                      <w:r w:rsidR="00CB27BE">
                        <w:t> ?</w:t>
                      </w:r>
                    </w:p>
                    <w:p w14:paraId="32D51F2C" w14:textId="77777777" w:rsidR="00CB27BE" w:rsidRDefault="00CB27BE" w:rsidP="004E6A6E">
                      <w:pPr>
                        <w:pStyle w:val="Sous-titreLatoB"/>
                      </w:pPr>
                    </w:p>
                    <w:p w14:paraId="3BC04BFA" w14:textId="6F87ED6D" w:rsidR="00080CA8" w:rsidRPr="00080CA8" w:rsidRDefault="004E6A6E" w:rsidP="009B2587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r w:rsidRPr="00080CA8">
                        <w:rPr>
                          <w:rFonts w:cs="TimesNewRomanPSMT"/>
                        </w:rPr>
                        <w:t>Le contexte à Madagascar. En dépit des progrès</w:t>
                      </w:r>
                      <w:r w:rsidR="00CB27BE" w:rsidRPr="00080CA8">
                        <w:rPr>
                          <w:rFonts w:cs="TimesNewRomanPSMT"/>
                        </w:rPr>
                        <w:t xml:space="preserve"> </w:t>
                      </w:r>
                      <w:r w:rsidR="00CB27BE" w:rsidRPr="00080CA8">
                        <w:rPr>
                          <w:rFonts w:cs="TimesNewRomanPSMT"/>
                        </w:rPr>
                        <w:t>récents</w:t>
                      </w:r>
                      <w:r w:rsidRPr="00080CA8">
                        <w:rPr>
                          <w:rFonts w:cs="TimesNewRomanPSMT"/>
                        </w:rPr>
                        <w:t xml:space="preserve">, la malnutrition reste élevée à </w:t>
                      </w:r>
                      <w:r w:rsidRPr="00AF6DFA">
                        <w:rPr>
                          <w:rFonts w:cs="TimesNewRomanPSMT"/>
                        </w:rPr>
                        <w:t>Madagascar</w:t>
                      </w:r>
                      <w:r w:rsidR="00CB27BE" w:rsidRPr="00AF6DFA">
                        <w:rPr>
                          <w:rFonts w:cs="TimesNewRomanPSMT"/>
                        </w:rPr>
                        <w:t xml:space="preserve">, avec </w:t>
                      </w:r>
                      <w:r w:rsidR="00080CA8" w:rsidRPr="00AF6DFA">
                        <w:rPr>
                          <w:rFonts w:cs="TimesNewRomanPSMT"/>
                        </w:rPr>
                        <w:t>49</w:t>
                      </w:r>
                      <w:r w:rsidRPr="00AF6DFA">
                        <w:rPr>
                          <w:rFonts w:cs="TimesNewRomanPSMT"/>
                        </w:rPr>
                        <w:t xml:space="preserve">% d’enfants de moins de 5 ans victimes de retard de croissance et </w:t>
                      </w:r>
                      <w:r w:rsidR="00CB27BE" w:rsidRPr="00AF6DFA">
                        <w:rPr>
                          <w:rFonts w:cs="TimesNewRomanPSMT"/>
                        </w:rPr>
                        <w:t>15</w:t>
                      </w:r>
                      <w:r w:rsidRPr="00AF6DFA">
                        <w:rPr>
                          <w:rFonts w:cs="TimesNewRomanPSMT"/>
                        </w:rPr>
                        <w:t>% souffrant de malnutrition aigüe</w:t>
                      </w:r>
                      <w:r w:rsidRPr="00AF6DFA">
                        <w:rPr>
                          <w:rStyle w:val="Marquedecommentaire"/>
                          <w:sz w:val="20"/>
                          <w:szCs w:val="20"/>
                        </w:rPr>
                        <w:t/>
                      </w:r>
                      <w:r w:rsidRPr="00AF6DFA">
                        <w:rPr>
                          <w:rFonts w:cs="TimesNewRomanPSMT"/>
                        </w:rPr>
                        <w:t xml:space="preserve">. </w:t>
                      </w:r>
                      <w:r w:rsidRPr="00AF6DFA">
                        <w:rPr>
                          <w:rFonts w:cs="TimesNewRomanPSMT"/>
                        </w:rPr>
                        <w:t xml:space="preserve">Selon l’étude sur le coût de la faim </w:t>
                      </w:r>
                      <w:r w:rsidR="00CB27BE" w:rsidRPr="00AF6DFA">
                        <w:rPr>
                          <w:rFonts w:cs="TimesNewRomanPSMT"/>
                        </w:rPr>
                        <w:t>à Madagascar</w:t>
                      </w:r>
                      <w:r w:rsidRPr="00AF6DFA">
                        <w:rPr>
                          <w:rFonts w:cs="TimesNewRomanPSMT"/>
                        </w:rPr>
                        <w:t xml:space="preserve">, </w:t>
                      </w:r>
                      <w:r w:rsidR="009B2587" w:rsidRPr="00AF6DFA">
                        <w:rPr>
                          <w:rFonts w:cs="TimesNewRomanPSMT"/>
                        </w:rPr>
                        <w:t>l</w:t>
                      </w:r>
                      <w:r w:rsidRPr="00AF6DFA">
                        <w:rPr>
                          <w:rFonts w:cs="TimesNewRomanPSMT"/>
                        </w:rPr>
                        <w:t>’impact</w:t>
                      </w:r>
                      <w:r w:rsidRPr="00080CA8">
                        <w:rPr>
                          <w:rFonts w:cs="TimesNewRomanPSMT"/>
                        </w:rPr>
                        <w:t xml:space="preserve"> économique </w:t>
                      </w:r>
                      <w:r w:rsidR="009B2587">
                        <w:rPr>
                          <w:rFonts w:cs="TimesNewRomanPSMT"/>
                        </w:rPr>
                        <w:t xml:space="preserve">de la sous nutrition de l’enfant </w:t>
                      </w:r>
                      <w:r w:rsidRPr="00080CA8">
                        <w:rPr>
                          <w:rFonts w:cs="TimesNewRomanPSMT"/>
                        </w:rPr>
                        <w:t xml:space="preserve">est dramatique, </w:t>
                      </w:r>
                      <w:r w:rsidR="009B2587">
                        <w:rPr>
                          <w:rFonts w:cs="TimesNewRomanPSMT"/>
                        </w:rPr>
                        <w:t>avec des</w:t>
                      </w:r>
                      <w:r w:rsidRPr="00080CA8">
                        <w:rPr>
                          <w:rFonts w:cs="TimesNewRomanPSMT"/>
                        </w:rPr>
                        <w:t xml:space="preserve"> coûts annuels </w:t>
                      </w:r>
                      <w:r w:rsidR="00080CA8" w:rsidRPr="00080CA8">
                        <w:t>estimés</w:t>
                      </w:r>
                      <w:r w:rsidR="00080CA8" w:rsidRPr="00080CA8">
                        <w:t xml:space="preserve"> à 3 </w:t>
                      </w:r>
                      <w:r w:rsidR="00080CA8" w:rsidRPr="009B2587">
                        <w:t xml:space="preserve">384 milliards de </w:t>
                      </w:r>
                      <w:r w:rsidR="00080CA8" w:rsidRPr="009B2587">
                        <w:t>Ariary Malgache (</w:t>
                      </w:r>
                      <w:r w:rsidR="00080CA8" w:rsidRPr="009B2587">
                        <w:t>MGA</w:t>
                      </w:r>
                      <w:r w:rsidR="00080CA8" w:rsidRPr="009B2587">
                        <w:t>)</w:t>
                      </w:r>
                      <w:r w:rsidR="00080CA8" w:rsidRPr="009B2587">
                        <w:t>, ce qui correspond à 14,5% du produit intérieur brut</w:t>
                      </w:r>
                      <w:r w:rsidR="00080CA8" w:rsidRPr="009B2587">
                        <w:t>.</w:t>
                      </w:r>
                      <w:r w:rsidR="00080CA8" w:rsidRPr="009B2587">
                        <w:t xml:space="preserve"> </w:t>
                      </w:r>
                      <w:r w:rsidR="009B2587">
                        <w:t>I</w:t>
                      </w:r>
                      <w:r w:rsidR="009B2587" w:rsidRPr="009B2587">
                        <w:t xml:space="preserve">l est estimé que la mise en </w:t>
                      </w:r>
                      <w:r w:rsidR="009B2587" w:rsidRPr="009B2587">
                        <w:t>œuvre</w:t>
                      </w:r>
                      <w:r w:rsidR="009B2587" w:rsidRPr="009B2587">
                        <w:t xml:space="preserve"> d’interventions nutritionnelles spécifiques d’un montant de 398 millions de dollars sur 10 ans</w:t>
                      </w:r>
                      <w:r w:rsidR="009B2587">
                        <w:t xml:space="preserve"> à Madagascar</w:t>
                      </w:r>
                      <w:r w:rsidR="009B2587" w:rsidRPr="009B2587">
                        <w:t>, permettrait de réduire les pertes économiques de 40%</w:t>
                      </w:r>
                      <w:r w:rsidR="009B2587">
                        <w:t>.</w:t>
                      </w:r>
                    </w:p>
                    <w:p w14:paraId="4A2CB8BA" w14:textId="03FB7C06" w:rsidR="004E6A6E" w:rsidRPr="00080CA8" w:rsidRDefault="004E6A6E" w:rsidP="0044300C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hyperlink r:id="rId19" w:history="1">
                        <w:r w:rsidRPr="00080CA8">
                          <w:rPr>
                            <w:rStyle w:val="Lienhypertexte"/>
                            <w:rFonts w:cs="Times New Roman"/>
                          </w:rPr>
                          <w:t>Tous les dossiers d’investissement nationaux du GFF dans d’autres pays plaident aujourd’hui pour un financement accru à la nutrition</w:t>
                        </w:r>
                      </w:hyperlink>
                      <w:r w:rsidRPr="00080CA8">
                        <w:rPr>
                          <w:rFonts w:cs="Times New Roman"/>
                        </w:rPr>
                        <w:t xml:space="preserve">. Les discussions en cours autour du dossier d’investissement sont l’occasion pour </w:t>
                      </w:r>
                      <w:r w:rsidR="00080CA8">
                        <w:rPr>
                          <w:rFonts w:cs="Times New Roman"/>
                        </w:rPr>
                        <w:t>Madagascar</w:t>
                      </w:r>
                      <w:r w:rsidRPr="00080CA8">
                        <w:rPr>
                          <w:rFonts w:cs="Times New Roman"/>
                        </w:rPr>
                        <w:t xml:space="preserve"> de rappeler son </w:t>
                      </w:r>
                      <w:r w:rsidRPr="00080CA8">
                        <w:rPr>
                          <w:rFonts w:cs="TimesNewRomanPSMT"/>
                          <w:b/>
                        </w:rPr>
                        <w:t xml:space="preserve">engagement exemplaire en matière de lutte contre la malnutrition. </w:t>
                      </w:r>
                    </w:p>
                    <w:p w14:paraId="30B79695" w14:textId="4B8AB4C3" w:rsidR="004E6A6E" w:rsidRPr="00081B54" w:rsidRDefault="00080CA8" w:rsidP="004E6A6E">
                      <w:pPr>
                        <w:pStyle w:val="Notedebasdepag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cs="TimesNewRomanPSMT"/>
                        </w:rPr>
                      </w:pPr>
                      <w:r>
                        <w:t>Madagascar a</w:t>
                      </w:r>
                      <w:r w:rsidR="004E6A6E" w:rsidRPr="00081B54">
                        <w:t xml:space="preserve"> déjà largement démontré la priorité accordée à la question de la nutritio</w:t>
                      </w:r>
                      <w:r>
                        <w:t xml:space="preserve">n, notamment avec l’adoption le 11 </w:t>
                      </w:r>
                      <w:r w:rsidR="004E6A6E" w:rsidRPr="00081B54">
                        <w:t xml:space="preserve">mai 2017 </w:t>
                      </w:r>
                      <w:r>
                        <w:t>du Troisième Volet du Plan N</w:t>
                      </w:r>
                      <w:r>
                        <w:t>ational</w:t>
                      </w:r>
                      <w:r>
                        <w:t xml:space="preserve"> d’Action pour la Nutrition (PNAN III)</w:t>
                      </w:r>
                      <w:r w:rsidR="004E6A6E" w:rsidRPr="00081B54">
                        <w:t xml:space="preserve">, lequel, en s’alignant </w:t>
                      </w:r>
                      <w:r w:rsidR="004E6A6E" w:rsidRPr="00081B54">
                        <w:rPr>
                          <w:rFonts w:cs="Arial"/>
                          <w:color w:val="000000"/>
                          <w:shd w:val="clear" w:color="auto" w:fill="FFFFFF"/>
                        </w:rPr>
                        <w:t>sur le</w:t>
                      </w:r>
                      <w:r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 Plan National de Développement (PND) 2015-2019</w:t>
                      </w:r>
                      <w:r w:rsidR="004E6A6E" w:rsidRPr="00081B54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, a défini les actions clés à mettre en œuvre par les différents secteurs sensibles et spécifiques pour améliorer la nutrition </w:t>
                      </w:r>
                      <w:r>
                        <w:rPr>
                          <w:rFonts w:cs="Arial"/>
                          <w:color w:val="000000"/>
                          <w:shd w:val="clear" w:color="auto" w:fill="FFFFFF"/>
                        </w:rPr>
                        <w:t>à Madagascar pour la période de 2017-2021</w:t>
                      </w:r>
                      <w:r w:rsidR="004E6A6E" w:rsidRPr="00081B54">
                        <w:t xml:space="preserve">. </w:t>
                      </w:r>
                      <w:r w:rsidR="00026245">
                        <w:t xml:space="preserve">Deux des mesures d’urgence identifiés dans le PND concernent directement la nutrition et notamment la santé-nutrition. </w:t>
                      </w:r>
                      <w:r w:rsidR="004E6A6E" w:rsidRPr="00081B54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Toutefois, le </w:t>
                      </w:r>
                      <w:r>
                        <w:rPr>
                          <w:rFonts w:cs="Arial"/>
                          <w:color w:val="000000"/>
                          <w:shd w:val="clear" w:color="auto" w:fill="FFFFFF"/>
                        </w:rPr>
                        <w:t>PNAN III</w:t>
                      </w:r>
                      <w:r w:rsidR="004E6A6E" w:rsidRPr="00081B54">
                        <w:rPr>
                          <w:rFonts w:cs="Arial"/>
                          <w:color w:val="000000"/>
                          <w:shd w:val="clear" w:color="auto" w:fill="FFFFFF"/>
                        </w:rPr>
                        <w:t xml:space="preserve">, quel que soit sa qualité, ne permettra pas d’améliorer la situation nutritionnelle du pays s’il n’est pas suivi de moyens financiers permettant de mettre en œuvre les activités définies. </w:t>
                      </w:r>
                    </w:p>
                    <w:p w14:paraId="71C63BAF" w14:textId="77777777" w:rsidR="004E6A6E" w:rsidRPr="00AF775B" w:rsidRDefault="004E6A6E" w:rsidP="004E6A6E">
                      <w:pPr>
                        <w:pStyle w:val="Sous-titreLatoB"/>
                        <w:rPr>
                          <w:noProof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C62F846" w14:textId="7B0A1885" w:rsidR="00081B54" w:rsidRPr="00081B54" w:rsidRDefault="00081B54" w:rsidP="00081B5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Cs w:val="20"/>
        </w:rPr>
      </w:pPr>
      <w:r w:rsidRPr="00081B54">
        <w:rPr>
          <w:szCs w:val="20"/>
        </w:rPr>
        <w:lastRenderedPageBreak/>
        <w:t xml:space="preserve">L’engagement concret </w:t>
      </w:r>
      <w:r w:rsidR="004E6A6E">
        <w:rPr>
          <w:szCs w:val="20"/>
        </w:rPr>
        <w:t>de Madagascar</w:t>
      </w:r>
      <w:r w:rsidRPr="00081B54">
        <w:rPr>
          <w:szCs w:val="20"/>
        </w:rPr>
        <w:t xml:space="preserve"> à prioriser les interventions spécifiques nutritionnelles en matière de santé</w:t>
      </w:r>
      <w:r w:rsidR="00FC3772">
        <w:rPr>
          <w:szCs w:val="20"/>
        </w:rPr>
        <w:t xml:space="preserve"> et de lancer un programme universel de santé pour les femmes et les enfants</w:t>
      </w:r>
      <w:r w:rsidRPr="00081B54">
        <w:rPr>
          <w:szCs w:val="20"/>
        </w:rPr>
        <w:t>, en lien avec les différentes politiques existantes, démontrera aux bailleurs de fonds la volonté politique du gouvernement</w:t>
      </w:r>
      <w:r w:rsidR="00FC3772">
        <w:rPr>
          <w:szCs w:val="20"/>
        </w:rPr>
        <w:t>. Il permettra</w:t>
      </w:r>
      <w:r w:rsidRPr="00081B54">
        <w:rPr>
          <w:szCs w:val="20"/>
        </w:rPr>
        <w:t xml:space="preserve"> </w:t>
      </w:r>
      <w:r w:rsidR="00FC3772">
        <w:rPr>
          <w:szCs w:val="20"/>
        </w:rPr>
        <w:t>d’</w:t>
      </w:r>
      <w:r w:rsidRPr="00081B54">
        <w:rPr>
          <w:szCs w:val="20"/>
        </w:rPr>
        <w:t>attirer des nouveaux financements des bailleurs de fonds pour la nutrition qui s’aligneront aux priorités définis dans le dossier d’investissement</w:t>
      </w:r>
      <w:r w:rsidR="00DA19C4">
        <w:rPr>
          <w:szCs w:val="20"/>
        </w:rPr>
        <w:t xml:space="preserve"> du GFF</w:t>
      </w:r>
      <w:r w:rsidRPr="00081B54">
        <w:rPr>
          <w:szCs w:val="20"/>
        </w:rPr>
        <w:t xml:space="preserve">. </w:t>
      </w:r>
      <w:r w:rsidRPr="00081B54">
        <w:rPr>
          <w:b/>
          <w:szCs w:val="20"/>
        </w:rPr>
        <w:t>Cela permettra d’attirer les investisseurs pour couvrir</w:t>
      </w:r>
      <w:r w:rsidRPr="00081B54">
        <w:rPr>
          <w:rFonts w:cstheme="majorBidi"/>
          <w:b/>
          <w:szCs w:val="20"/>
        </w:rPr>
        <w:t xml:space="preserve"> une pa</w:t>
      </w:r>
      <w:r w:rsidR="00CD5A68">
        <w:rPr>
          <w:rFonts w:cstheme="majorBidi"/>
          <w:b/>
          <w:szCs w:val="20"/>
        </w:rPr>
        <w:t>rtie des dépenses liées au Plan National d’Action pour la Nutrition.</w:t>
      </w:r>
    </w:p>
    <w:p w14:paraId="7BDB9DDF" w14:textId="2D016153" w:rsidR="00081B54" w:rsidRDefault="00081B54" w:rsidP="00081B5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081B54">
        <w:rPr>
          <w:rFonts w:asciiTheme="minorHAnsi" w:hAnsiTheme="minorHAnsi" w:cs="Arial"/>
          <w:sz w:val="20"/>
          <w:szCs w:val="20"/>
        </w:rPr>
        <w:t xml:space="preserve">Compte tenu de l’impact de la malnutrition sur différents secteurs, les efforts en matière de nutrition </w:t>
      </w:r>
      <w:r w:rsidRPr="00081B54">
        <w:rPr>
          <w:rFonts w:asciiTheme="minorHAnsi" w:hAnsiTheme="minorHAnsi" w:cs="Arial"/>
          <w:b/>
          <w:sz w:val="20"/>
          <w:szCs w:val="20"/>
        </w:rPr>
        <w:t>viendront également renforcer les efforts du gouvernement en matière d’éducation, de santé et de lutte contre la pauvreté ; secteurs prioritaires pour les partenaires techniques et financiers.</w:t>
      </w:r>
      <w:r w:rsidRPr="00081B54">
        <w:rPr>
          <w:rFonts w:asciiTheme="minorHAnsi" w:hAnsiTheme="minorHAnsi" w:cs="Arial"/>
          <w:sz w:val="20"/>
          <w:szCs w:val="20"/>
        </w:rPr>
        <w:t xml:space="preserve"> </w:t>
      </w:r>
    </w:p>
    <w:p w14:paraId="66B695EF" w14:textId="77777777" w:rsidR="00CB27BE" w:rsidRDefault="00CB27BE" w:rsidP="00CB27BE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8FF89B1" w14:textId="5C87F45E" w:rsidR="00CB27BE" w:rsidRPr="00081B54" w:rsidRDefault="00CB27BE" w:rsidP="00CB27BE">
      <w:pPr>
        <w:pStyle w:val="Sous-titreLatoB"/>
        <w:rPr>
          <w:rFonts w:asciiTheme="minorHAnsi" w:hAnsiTheme="minorHAnsi" w:cs="Arial"/>
          <w:sz w:val="20"/>
          <w:szCs w:val="20"/>
        </w:rPr>
      </w:pPr>
      <w:r w:rsidRPr="00B435CE">
        <w:t>La Société Civile : un allié pour prioriser la nutrition</w:t>
      </w:r>
    </w:p>
    <w:p w14:paraId="763BE577" w14:textId="00D86CAE" w:rsidR="00AF775B" w:rsidRPr="00CB27BE" w:rsidRDefault="00AF775B" w:rsidP="00CB27BE">
      <w:pPr>
        <w:jc w:val="both"/>
        <w:rPr>
          <w:b/>
          <w:szCs w:val="20"/>
        </w:rPr>
      </w:pPr>
    </w:p>
    <w:p w14:paraId="45825B43" w14:textId="38F3A634" w:rsidR="00081B54" w:rsidRPr="00AF775B" w:rsidRDefault="00081B54" w:rsidP="00AF775B">
      <w:pPr>
        <w:pStyle w:val="Paragraphedeliste"/>
        <w:numPr>
          <w:ilvl w:val="0"/>
          <w:numId w:val="9"/>
        </w:numPr>
        <w:jc w:val="both"/>
        <w:rPr>
          <w:b/>
          <w:szCs w:val="20"/>
        </w:rPr>
      </w:pPr>
      <w:r w:rsidRPr="00AF775B">
        <w:rPr>
          <w:szCs w:val="20"/>
        </w:rPr>
        <w:t>Pour atteindre ces objectifs en matière de SRMNEA et de nutrition, le GFF a rappelé la nécessité d’adopter une approche globale et holistique, en s’appuyant sur les points forts de tous les acteurs intéressés. La société Civile est un de ses acteurs.</w:t>
      </w:r>
    </w:p>
    <w:p w14:paraId="34F3F055" w14:textId="77777777" w:rsidR="00081B54" w:rsidRPr="00081B54" w:rsidRDefault="00081B54" w:rsidP="00081B54">
      <w:pPr>
        <w:pStyle w:val="Paragraphedeliste"/>
        <w:numPr>
          <w:ilvl w:val="0"/>
          <w:numId w:val="8"/>
        </w:numPr>
        <w:jc w:val="both"/>
        <w:rPr>
          <w:b/>
          <w:szCs w:val="20"/>
        </w:rPr>
      </w:pPr>
      <w:r w:rsidRPr="00081B54">
        <w:rPr>
          <w:szCs w:val="20"/>
        </w:rPr>
        <w:t xml:space="preserve">En approuvant la stratégie d’engagement de la société civile, le groupe des Investisseurs du GFF a notamment insisté </w:t>
      </w:r>
      <w:hyperlink r:id="rId20" w:history="1">
        <w:r w:rsidRPr="00081B54">
          <w:rPr>
            <w:rStyle w:val="Lienhypertexte"/>
            <w:rFonts w:ascii="Calibri" w:hAnsi="Calibri"/>
            <w:szCs w:val="20"/>
          </w:rPr>
          <w:t>sur la nécessité de s’appuyer sur l’expertise et l’expérience des Organisations de la Société Civile tant aux niveaux local, régional, national et international.</w:t>
        </w:r>
      </w:hyperlink>
      <w:r w:rsidRPr="00081B54">
        <w:rPr>
          <w:szCs w:val="20"/>
        </w:rPr>
        <w:t xml:space="preserve"> Au Nigeria, au Cameroun, en Ouganda et ailleurs : les exemples ne manquent prouvant le soutien nécessaire de la Société Civile à l’élaboration des Dossiers d’Investissement.  </w:t>
      </w:r>
    </w:p>
    <w:p w14:paraId="0D57C24D" w14:textId="1BD37913" w:rsidR="00081B54" w:rsidRPr="00081B54" w:rsidRDefault="00080CA8" w:rsidP="00081B54">
      <w:pPr>
        <w:pStyle w:val="Paragraphedeliste"/>
        <w:numPr>
          <w:ilvl w:val="0"/>
          <w:numId w:val="8"/>
        </w:numPr>
        <w:jc w:val="both"/>
        <w:rPr>
          <w:b/>
          <w:szCs w:val="20"/>
        </w:rPr>
      </w:pPr>
      <w:r>
        <w:rPr>
          <w:szCs w:val="20"/>
        </w:rPr>
        <w:t>Madagascar</w:t>
      </w:r>
      <w:r w:rsidR="00081B54" w:rsidRPr="00081B54">
        <w:rPr>
          <w:szCs w:val="20"/>
        </w:rPr>
        <w:t xml:space="preserve"> est</w:t>
      </w:r>
      <w:r w:rsidR="00081B54" w:rsidRPr="00081B54">
        <w:rPr>
          <w:rFonts w:cs="TimesNewRomanPSMT"/>
          <w:szCs w:val="20"/>
        </w:rPr>
        <w:t xml:space="preserve"> déjà avancé sur la question puisqu’il adopte déjà</w:t>
      </w:r>
      <w:r w:rsidR="000D65E9">
        <w:rPr>
          <w:rFonts w:cs="TimesNewRomanPSMT"/>
          <w:szCs w:val="20"/>
        </w:rPr>
        <w:t xml:space="preserve"> par l’intermédiaire de son Office National pour la Nutrition (ONN) rattaché à la Primature,</w:t>
      </w:r>
      <w:r w:rsidR="00081B54" w:rsidRPr="00081B54">
        <w:rPr>
          <w:rFonts w:cs="TimesNewRomanPSMT"/>
          <w:szCs w:val="20"/>
        </w:rPr>
        <w:t xml:space="preserve"> une approche </w:t>
      </w:r>
      <w:r w:rsidR="00081B54" w:rsidRPr="00081B54">
        <w:rPr>
          <w:rFonts w:cs="TimesNewRomanPSMT"/>
          <w:b/>
          <w:szCs w:val="20"/>
        </w:rPr>
        <w:t>inclusive</w:t>
      </w:r>
      <w:r w:rsidR="00081B54" w:rsidRPr="00081B54">
        <w:rPr>
          <w:rFonts w:cs="TimesNewRomanPSMT"/>
          <w:szCs w:val="20"/>
        </w:rPr>
        <w:t xml:space="preserve"> en matière de nutrition (avec l’ensemble des acteurs), </w:t>
      </w:r>
      <w:r w:rsidR="00081B54" w:rsidRPr="00081B54">
        <w:rPr>
          <w:rFonts w:cs="TimesNewRomanPSMT"/>
          <w:b/>
          <w:szCs w:val="20"/>
        </w:rPr>
        <w:t>multisectorielle</w:t>
      </w:r>
      <w:r w:rsidR="00081B54" w:rsidRPr="00081B54">
        <w:rPr>
          <w:rFonts w:cs="TimesNewRomanPSMT"/>
          <w:szCs w:val="20"/>
        </w:rPr>
        <w:t xml:space="preserve"> (avec l’ensemble des secteurs) et </w:t>
      </w:r>
      <w:r w:rsidR="00081B54" w:rsidRPr="00081B54">
        <w:rPr>
          <w:rFonts w:cs="TimesNewRomanPSMT"/>
          <w:b/>
          <w:szCs w:val="20"/>
        </w:rPr>
        <w:t>cohérente</w:t>
      </w:r>
      <w:r w:rsidR="00081B54" w:rsidRPr="00081B54">
        <w:rPr>
          <w:rFonts w:cs="TimesNewRomanPSMT"/>
          <w:szCs w:val="20"/>
        </w:rPr>
        <w:t xml:space="preserve"> (le </w:t>
      </w:r>
      <w:r>
        <w:rPr>
          <w:rFonts w:cs="TimesNewRomanPSMT"/>
          <w:szCs w:val="20"/>
        </w:rPr>
        <w:t>PND</w:t>
      </w:r>
      <w:r w:rsidR="00081B54" w:rsidRPr="00081B54">
        <w:rPr>
          <w:rFonts w:cs="TimesNewRomanPSMT"/>
          <w:szCs w:val="20"/>
        </w:rPr>
        <w:t xml:space="preserve"> </w:t>
      </w:r>
      <w:r>
        <w:rPr>
          <w:rFonts w:cs="TimesNewRomanPSMT"/>
          <w:szCs w:val="20"/>
        </w:rPr>
        <w:t>mentionn</w:t>
      </w:r>
      <w:r w:rsidR="000D65E9">
        <w:rPr>
          <w:rFonts w:cs="TimesNewRomanPSMT"/>
          <w:szCs w:val="20"/>
        </w:rPr>
        <w:t>e</w:t>
      </w:r>
      <w:r>
        <w:rPr>
          <w:rFonts w:cs="TimesNewRomanPSMT"/>
          <w:szCs w:val="20"/>
        </w:rPr>
        <w:t xml:space="preserve"> par exemple la lutte contre la malnutrition dans son axe stratégique 4 sur le capital humain et </w:t>
      </w:r>
      <w:r w:rsidR="00026245">
        <w:rPr>
          <w:rFonts w:cs="TimesNewRomanPSMT"/>
          <w:szCs w:val="20"/>
        </w:rPr>
        <w:t>à travers ses</w:t>
      </w:r>
      <w:r>
        <w:rPr>
          <w:rFonts w:cs="TimesNewRomanPSMT"/>
          <w:szCs w:val="20"/>
        </w:rPr>
        <w:t xml:space="preserve"> programme</w:t>
      </w:r>
      <w:r w:rsidR="00026245">
        <w:rPr>
          <w:rFonts w:cs="TimesNewRomanPSMT"/>
          <w:szCs w:val="20"/>
        </w:rPr>
        <w:t>s</w:t>
      </w:r>
      <w:r>
        <w:rPr>
          <w:rFonts w:cs="TimesNewRomanPSMT"/>
          <w:szCs w:val="20"/>
        </w:rPr>
        <w:t xml:space="preserve"> 4.1 concernant la santé</w:t>
      </w:r>
      <w:r w:rsidR="00026245">
        <w:rPr>
          <w:rFonts w:cs="TimesNewRomanPSMT"/>
          <w:szCs w:val="20"/>
        </w:rPr>
        <w:t xml:space="preserve"> et 4.8 sur la protection sociale</w:t>
      </w:r>
      <w:r w:rsidR="00081B54" w:rsidRPr="00081B54">
        <w:rPr>
          <w:rFonts w:cs="TimesNewRomanPSMT"/>
          <w:szCs w:val="20"/>
        </w:rPr>
        <w:t>).</w:t>
      </w:r>
    </w:p>
    <w:p w14:paraId="7AC5BA24" w14:textId="5248B98B" w:rsidR="00081B54" w:rsidRPr="00081B54" w:rsidRDefault="00080CA8" w:rsidP="00081B54">
      <w:pPr>
        <w:pStyle w:val="Paragraphedeliste"/>
        <w:numPr>
          <w:ilvl w:val="0"/>
          <w:numId w:val="8"/>
        </w:numPr>
        <w:jc w:val="both"/>
        <w:rPr>
          <w:b/>
          <w:szCs w:val="20"/>
        </w:rPr>
      </w:pPr>
      <w:r>
        <w:rPr>
          <w:b/>
          <w:szCs w:val="20"/>
        </w:rPr>
        <w:t>La plateforme</w:t>
      </w:r>
      <w:r w:rsidR="00081B54" w:rsidRPr="00081B54">
        <w:rPr>
          <w:b/>
          <w:szCs w:val="20"/>
        </w:rPr>
        <w:t xml:space="preserve"> </w:t>
      </w:r>
      <w:r>
        <w:rPr>
          <w:b/>
          <w:szCs w:val="20"/>
        </w:rPr>
        <w:t xml:space="preserve">de la </w:t>
      </w:r>
      <w:r w:rsidR="00081B54" w:rsidRPr="00081B54">
        <w:rPr>
          <w:b/>
          <w:szCs w:val="20"/>
        </w:rPr>
        <w:t>Société Civile pour la nutrition (</w:t>
      </w:r>
      <w:r>
        <w:rPr>
          <w:b/>
          <w:szCs w:val="20"/>
        </w:rPr>
        <w:t xml:space="preserve">HINA) créé en 2013 </w:t>
      </w:r>
      <w:r w:rsidR="00081B54" w:rsidRPr="00081B54">
        <w:rPr>
          <w:b/>
          <w:szCs w:val="20"/>
        </w:rPr>
        <w:t>est très engagé</w:t>
      </w:r>
      <w:r>
        <w:rPr>
          <w:b/>
          <w:szCs w:val="20"/>
        </w:rPr>
        <w:t>e</w:t>
      </w:r>
      <w:r w:rsidR="00081B54" w:rsidRPr="00081B54">
        <w:rPr>
          <w:b/>
          <w:szCs w:val="20"/>
        </w:rPr>
        <w:t xml:space="preserve"> en faveur de l’amélioration de l’état nutritionnel des populations </w:t>
      </w:r>
      <w:r>
        <w:rPr>
          <w:b/>
          <w:szCs w:val="20"/>
        </w:rPr>
        <w:t>à Madagascar</w:t>
      </w:r>
      <w:r w:rsidR="00081B54" w:rsidRPr="00081B54">
        <w:rPr>
          <w:b/>
          <w:szCs w:val="20"/>
        </w:rPr>
        <w:t>.</w:t>
      </w:r>
      <w:r w:rsidR="00081B54" w:rsidRPr="00081B54">
        <w:rPr>
          <w:szCs w:val="20"/>
        </w:rPr>
        <w:t xml:space="preserve"> Reconnu</w:t>
      </w:r>
      <w:r>
        <w:rPr>
          <w:szCs w:val="20"/>
        </w:rPr>
        <w:t>e</w:t>
      </w:r>
      <w:r w:rsidR="00081B54" w:rsidRPr="00081B54">
        <w:rPr>
          <w:szCs w:val="20"/>
        </w:rPr>
        <w:t xml:space="preserve"> comme tel</w:t>
      </w:r>
      <w:r>
        <w:rPr>
          <w:szCs w:val="20"/>
        </w:rPr>
        <w:t>le par le gouvernement, e</w:t>
      </w:r>
      <w:r w:rsidR="00081B54" w:rsidRPr="00081B54">
        <w:rPr>
          <w:szCs w:val="20"/>
        </w:rPr>
        <w:t>l</w:t>
      </w:r>
      <w:r>
        <w:rPr>
          <w:szCs w:val="20"/>
        </w:rPr>
        <w:t>le</w:t>
      </w:r>
      <w:r w:rsidR="00081B54" w:rsidRPr="00081B54">
        <w:rPr>
          <w:szCs w:val="20"/>
        </w:rPr>
        <w:t xml:space="preserve"> participe activement à la coordination entre acteurs sur la nutrition. De nombreux acteurs </w:t>
      </w:r>
      <w:r>
        <w:rPr>
          <w:szCs w:val="20"/>
        </w:rPr>
        <w:t xml:space="preserve">se </w:t>
      </w:r>
      <w:r w:rsidR="00081B54" w:rsidRPr="00081B54">
        <w:rPr>
          <w:szCs w:val="20"/>
        </w:rPr>
        <w:t xml:space="preserve">sont bien formés en matière d’analyse budgétaire et de suivi des politiques publiques. La société civile a déjà mené plusieurs analyses en matière de nutrition qui viennent soutenir les efforts du gouvernement en matière de nutrition et pourront aider à la définition d’engagements spécifiques pour le Dossier d’Investissement.  </w:t>
      </w:r>
    </w:p>
    <w:p w14:paraId="0E8303CC" w14:textId="77777777" w:rsidR="00081B54" w:rsidRPr="00B435CE" w:rsidRDefault="00081B54" w:rsidP="00081B54">
      <w:r w:rsidRPr="00DE7B75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48A9C" wp14:editId="6077D98F">
                <wp:simplePos x="0" y="0"/>
                <wp:positionH relativeFrom="column">
                  <wp:posOffset>-175260</wp:posOffset>
                </wp:positionH>
                <wp:positionV relativeFrom="paragraph">
                  <wp:posOffset>31750</wp:posOffset>
                </wp:positionV>
                <wp:extent cx="6060440" cy="1733550"/>
                <wp:effectExtent l="19050" t="19050" r="1651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192FA" w14:textId="26960C9A" w:rsidR="00081B54" w:rsidRPr="00AF775B" w:rsidRDefault="00080CA8" w:rsidP="00AF775B">
                            <w:pPr>
                              <w:spacing w:line="240" w:lineRule="auto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 plateforme HINA</w:t>
                            </w:r>
                            <w:r w:rsidR="00081B54" w:rsidRPr="00AF775B"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est donc un allié </w:t>
                            </w:r>
                            <w:r w:rsidR="00081B54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pour le gouvernement </w:t>
                            </w:r>
                            <w:r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malgache</w:t>
                            </w:r>
                            <w:r w:rsidR="00081B54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 matière de lutte contre la malnutrition,</w:t>
                            </w:r>
                            <w:r w:rsidR="00081B54" w:rsidRPr="00AF775B"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tout en représentant également une caution en matière de redevabilité, d’inclusion et de transparence. Il a un rôle à jouer dans la plateforme nationale Multipartite </w:t>
                            </w:r>
                            <w:r w:rsidR="00081B54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responsable de l'élaboration, de la mise en œuvre et du suivi de la Stratégie de Financement de la Santé et du Dossier d’Investissement. Il peut </w:t>
                            </w:r>
                            <w:r w:rsidR="00081B54" w:rsidRPr="00AF775B">
                              <w:rPr>
                                <w:color w:val="0070C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aider à la définition des interventions prioritaires en matière de nutrition tout en faisant le lien avec les besoins des communautés les plus touchées au niveau local</w:t>
                            </w:r>
                            <w:r w:rsidR="00081B54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L’assistance technique que fournira </w:t>
                            </w:r>
                            <w:r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HINA</w:t>
                            </w:r>
                            <w:r w:rsidR="00081B54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permettra de s’assurer que le Dossier d‘Investissement soit alignée avec le Plan </w:t>
                            </w:r>
                            <w:r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National d’Action pour la Nutrition</w:t>
                            </w:r>
                            <w:r w:rsidR="00081B54" w:rsidRPr="00AF775B">
                              <w:rPr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et le </w:t>
                            </w:r>
                            <w:r>
                              <w:rPr>
                                <w:rFonts w:cs="Arial"/>
                                <w:b/>
                                <w:color w:val="0070C0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Plan national de développement.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8A9C" id="_x0000_s1028" type="#_x0000_t202" style="position:absolute;margin-left:-13.8pt;margin-top:2.5pt;width:477.2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" strokecolor="#0070c0" strokeweight="3pt">
                <v:textbox>
                  <w:txbxContent>
                    <w:p w14:paraId="24A192FA" w14:textId="26960C9A" w:rsidR="00081B54" w:rsidRPr="00AF775B" w:rsidRDefault="00080CA8" w:rsidP="00AF775B">
                      <w:pPr>
                        <w:spacing w:line="240" w:lineRule="auto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 plateforme HINA</w:t>
                      </w:r>
                      <w:r w:rsidR="00081B54" w:rsidRPr="00AF775B"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est donc un allié </w:t>
                      </w:r>
                      <w:r w:rsidR="00081B54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pour le gouvernement </w:t>
                      </w:r>
                      <w:r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malgache</w:t>
                      </w:r>
                      <w:r w:rsidR="00081B54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 matière de lutte contre la malnutrition,</w:t>
                      </w:r>
                      <w:r w:rsidR="00081B54" w:rsidRPr="00AF775B"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tout en représentant également une caution en matière de redevabilité, d’inclusion et de transparence. Il a un rôle à jouer dans la plateforme nationale Multipartite </w:t>
                      </w:r>
                      <w:r w:rsidR="00081B54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responsable de l'élaboration, de la mise en œuvre et du suivi de la Stratégie de Financement de la Santé et du Dossier d’Investissement. Il peut </w:t>
                      </w:r>
                      <w:r w:rsidR="00081B54" w:rsidRPr="00AF775B">
                        <w:rPr>
                          <w:color w:val="0070C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aider à la définition des interventions prioritaires en matière de nutrition tout en faisant le lien avec les besoins des communautés les plus touchées au niveau local</w:t>
                      </w:r>
                      <w:r w:rsidR="00081B54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L’assistance technique que fournira </w:t>
                      </w:r>
                      <w:r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HINA</w:t>
                      </w:r>
                      <w:r w:rsidR="00081B54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permettra de s’assurer que le Dossier d‘Investissement soit alignée avec le Plan </w:t>
                      </w:r>
                      <w:r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National d’Action pour la Nutrition</w:t>
                      </w:r>
                      <w:r w:rsidR="00081B54" w:rsidRPr="00AF775B">
                        <w:rPr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et le </w:t>
                      </w:r>
                      <w:r>
                        <w:rPr>
                          <w:rFonts w:cs="Arial"/>
                          <w:b/>
                          <w:color w:val="0070C0"/>
                          <w:shd w:val="clear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Plan national de développement. </w:t>
                      </w:r>
                    </w:p>
                  </w:txbxContent>
                </v:textbox>
              </v:shape>
            </w:pict>
          </mc:Fallback>
        </mc:AlternateContent>
      </w:r>
    </w:p>
    <w:p w14:paraId="53356161" w14:textId="77777777" w:rsidR="00081B54" w:rsidRPr="000A493F" w:rsidRDefault="00081B54" w:rsidP="00081B54">
      <w:pPr>
        <w:spacing w:line="240" w:lineRule="auto"/>
      </w:pPr>
    </w:p>
    <w:p w14:paraId="41E5AFE3" w14:textId="77777777" w:rsidR="00470A22" w:rsidRPr="007207E8" w:rsidRDefault="00470A22" w:rsidP="007207E8">
      <w:pPr>
        <w:pStyle w:val="Titre1"/>
      </w:pPr>
    </w:p>
    <w:sectPr w:rsidR="00470A22" w:rsidRPr="007207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CF09E" w14:textId="77777777" w:rsidR="00CA7893" w:rsidRDefault="00CA7893" w:rsidP="00081B54">
      <w:pPr>
        <w:spacing w:after="0" w:line="240" w:lineRule="auto"/>
      </w:pPr>
      <w:r>
        <w:separator/>
      </w:r>
    </w:p>
  </w:endnote>
  <w:endnote w:type="continuationSeparator" w:id="0">
    <w:p w14:paraId="5D41B549" w14:textId="77777777" w:rsidR="00CA7893" w:rsidRDefault="00CA7893" w:rsidP="0008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Futura LT Pro Book">
    <w:altName w:val="Segoe UI Semibold"/>
    <w:charset w:val="00"/>
    <w:family w:val="swiss"/>
    <w:pitch w:val="variable"/>
    <w:sig w:usb0="00000001" w:usb1="5000204A" w:usb2="00000000" w:usb3="00000000" w:csb0="0000009B" w:csb1="00000000"/>
  </w:font>
  <w:font w:name="Futura LT Pro Medium Cond">
    <w:altName w:val="Arial Narrow"/>
    <w:charset w:val="00"/>
    <w:family w:val="swiss"/>
    <w:pitch w:val="variable"/>
    <w:sig w:usb0="00000001" w:usb1="5000204A" w:usb2="00000000" w:usb3="00000000" w:csb0="0000009B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P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2FC28" w14:textId="77777777" w:rsidR="00CA7893" w:rsidRDefault="00CA7893" w:rsidP="00081B54">
      <w:pPr>
        <w:spacing w:after="0" w:line="240" w:lineRule="auto"/>
      </w:pPr>
      <w:r>
        <w:separator/>
      </w:r>
    </w:p>
  </w:footnote>
  <w:footnote w:type="continuationSeparator" w:id="0">
    <w:p w14:paraId="4921A6C5" w14:textId="77777777" w:rsidR="00CA7893" w:rsidRDefault="00CA7893" w:rsidP="00081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s://micro.lilo.org/im.php?im=https%3A%2F%2Ftse3.mm.bing.net%2Fth%3Fid%3DOIP.g3-QzAiAbZduOJ8h0CuSawEsCo%26pid%3DApi" style="width:225pt;height:126pt;visibility:visible;mso-wrap-style:square" o:bullet="t">
        <v:imagedata r:id="rId1" o:title="im" cropbottom="32789f" cropleft="3040f" cropright="44110f"/>
      </v:shape>
    </w:pict>
  </w:numPicBullet>
  <w:abstractNum w:abstractNumId="0" w15:restartNumberingAfterBreak="0">
    <w:nsid w:val="094D08BE"/>
    <w:multiLevelType w:val="hybridMultilevel"/>
    <w:tmpl w:val="38F2F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148B8"/>
    <w:multiLevelType w:val="hybridMultilevel"/>
    <w:tmpl w:val="02C216D2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7C49F7"/>
    <w:multiLevelType w:val="hybridMultilevel"/>
    <w:tmpl w:val="7960E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324B3"/>
    <w:multiLevelType w:val="hybridMultilevel"/>
    <w:tmpl w:val="4D5E8138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375B8"/>
    <w:multiLevelType w:val="hybridMultilevel"/>
    <w:tmpl w:val="B448C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80EAB"/>
    <w:multiLevelType w:val="hybridMultilevel"/>
    <w:tmpl w:val="071C3EB2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94537"/>
    <w:multiLevelType w:val="hybridMultilevel"/>
    <w:tmpl w:val="FD22CB7E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C7B92"/>
    <w:multiLevelType w:val="hybridMultilevel"/>
    <w:tmpl w:val="A5B8EDF4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421DF6"/>
    <w:multiLevelType w:val="hybridMultilevel"/>
    <w:tmpl w:val="4762F422"/>
    <w:lvl w:ilvl="0" w:tplc="9AE034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E8"/>
    <w:rsid w:val="00026245"/>
    <w:rsid w:val="00046C91"/>
    <w:rsid w:val="00080CA8"/>
    <w:rsid w:val="00081B54"/>
    <w:rsid w:val="000B3F3C"/>
    <w:rsid w:val="000C207B"/>
    <w:rsid w:val="000D65E9"/>
    <w:rsid w:val="001127B7"/>
    <w:rsid w:val="00165266"/>
    <w:rsid w:val="001868B7"/>
    <w:rsid w:val="001D6721"/>
    <w:rsid w:val="0034705C"/>
    <w:rsid w:val="0037480A"/>
    <w:rsid w:val="003B40D3"/>
    <w:rsid w:val="003F7B05"/>
    <w:rsid w:val="00470A22"/>
    <w:rsid w:val="004E6A6E"/>
    <w:rsid w:val="00577E14"/>
    <w:rsid w:val="00645FC3"/>
    <w:rsid w:val="00683BCC"/>
    <w:rsid w:val="006C3A64"/>
    <w:rsid w:val="007206C6"/>
    <w:rsid w:val="007207E8"/>
    <w:rsid w:val="007847CB"/>
    <w:rsid w:val="00787E14"/>
    <w:rsid w:val="008042D7"/>
    <w:rsid w:val="008423D0"/>
    <w:rsid w:val="00860566"/>
    <w:rsid w:val="009B2587"/>
    <w:rsid w:val="00AD18BA"/>
    <w:rsid w:val="00AF6DFA"/>
    <w:rsid w:val="00AF775B"/>
    <w:rsid w:val="00B11A79"/>
    <w:rsid w:val="00B9477C"/>
    <w:rsid w:val="00BC653F"/>
    <w:rsid w:val="00BF586F"/>
    <w:rsid w:val="00C35623"/>
    <w:rsid w:val="00C53F88"/>
    <w:rsid w:val="00CA7893"/>
    <w:rsid w:val="00CB27BE"/>
    <w:rsid w:val="00CD5A68"/>
    <w:rsid w:val="00DA19C4"/>
    <w:rsid w:val="00DB1E4B"/>
    <w:rsid w:val="00FA44F3"/>
    <w:rsid w:val="00FB46DF"/>
    <w:rsid w:val="00FC3772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029B1"/>
  <w15:docId w15:val="{E907715D-920A-492F-A582-AF0FDBC6F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ato" w:eastAsiaTheme="minorHAnsi" w:hAnsi="Lato" w:cstheme="minorBidi"/>
        <w:sz w:val="22"/>
        <w:szCs w:val="22"/>
        <w:lang w:val="es-ES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54"/>
    <w:pPr>
      <w:spacing w:after="200" w:line="276" w:lineRule="auto"/>
    </w:pPr>
    <w:rPr>
      <w:rFonts w:asciiTheme="minorHAnsi" w:hAnsiTheme="minorHAnsi"/>
      <w:lang w:val="fr-FR"/>
    </w:rPr>
  </w:style>
  <w:style w:type="paragraph" w:styleId="Titre1">
    <w:name w:val="heading 1"/>
    <w:aliases w:val="TITRE"/>
    <w:basedOn w:val="Titre4"/>
    <w:next w:val="Sous-titreLatoB"/>
    <w:link w:val="Titre1Car"/>
    <w:uiPriority w:val="1"/>
    <w:qFormat/>
    <w:rsid w:val="006C3A64"/>
    <w:pPr>
      <w:spacing w:before="100" w:beforeAutospacing="1" w:after="100" w:afterAutospacing="1" w:line="264" w:lineRule="auto"/>
      <w:outlineLvl w:val="0"/>
    </w:pPr>
    <w:rPr>
      <w:rFonts w:ascii="Futura LT Pro Book" w:eastAsia="Times New Roman" w:hAnsi="Futura LT Pro Book" w:cs="Times New Roman"/>
      <w:b/>
      <w:bCs/>
      <w:caps/>
      <w:kern w:val="36"/>
      <w:sz w:val="44"/>
      <w:szCs w:val="48"/>
      <w:lang w:eastAsia="es-ES"/>
    </w:rPr>
  </w:style>
  <w:style w:type="paragraph" w:styleId="Titre2">
    <w:name w:val="heading 2"/>
    <w:aliases w:val="TITRE 2"/>
    <w:basedOn w:val="Normal"/>
    <w:next w:val="Normal"/>
    <w:link w:val="Titre2Car"/>
    <w:uiPriority w:val="2"/>
    <w:qFormat/>
    <w:rsid w:val="006C3A64"/>
    <w:pPr>
      <w:outlineLvl w:val="1"/>
    </w:pPr>
    <w:rPr>
      <w:rFonts w:ascii="Futura LT Pro Book" w:hAnsi="Futura LT Pro Book"/>
      <w:b/>
      <w:bCs/>
      <w:caps/>
      <w:color w:val="005FB6" w:themeColor="accent2"/>
      <w:sz w:val="44"/>
      <w:szCs w:val="36"/>
    </w:rPr>
  </w:style>
  <w:style w:type="paragraph" w:styleId="Titre3">
    <w:name w:val="heading 3"/>
    <w:aliases w:val="TITRE3"/>
    <w:basedOn w:val="Normal"/>
    <w:next w:val="Sous-titreLatoB"/>
    <w:link w:val="Titre3Car"/>
    <w:uiPriority w:val="3"/>
    <w:qFormat/>
    <w:rsid w:val="006C3A64"/>
    <w:pPr>
      <w:spacing w:before="100" w:beforeAutospacing="1" w:after="100" w:afterAutospacing="1"/>
      <w:outlineLvl w:val="2"/>
    </w:pPr>
    <w:rPr>
      <w:rFonts w:ascii="Futura LT Pro Book" w:eastAsia="Times New Roman" w:hAnsi="Futura LT Pro Book" w:cs="Times New Roman"/>
      <w:b/>
      <w:bCs/>
      <w:caps/>
      <w:color w:val="706F6F" w:themeColor="accent3"/>
      <w:sz w:val="44"/>
      <w:szCs w:val="27"/>
      <w:lang w:eastAsia="es-ES"/>
    </w:rPr>
  </w:style>
  <w:style w:type="paragraph" w:styleId="Titre4">
    <w:name w:val="heading 4"/>
    <w:aliases w:val="Cifras"/>
    <w:basedOn w:val="Normal"/>
    <w:next w:val="Normal"/>
    <w:link w:val="Titre4Car"/>
    <w:uiPriority w:val="9"/>
    <w:semiHidden/>
    <w:qFormat/>
    <w:rsid w:val="006C3A64"/>
    <w:pPr>
      <w:keepNext/>
      <w:keepLines/>
      <w:spacing w:before="40" w:after="0" w:line="400" w:lineRule="exact"/>
      <w:outlineLvl w:val="3"/>
    </w:pPr>
    <w:rPr>
      <w:rFonts w:ascii="Futura LT Pro Medium Cond" w:eastAsiaTheme="majorEastAsia" w:hAnsi="Futura LT Pro Medium Cond" w:cstheme="majorBidi"/>
      <w:iCs/>
      <w:color w:val="52AE32" w:themeColor="accent1"/>
      <w:sz w:val="36"/>
    </w:rPr>
  </w:style>
  <w:style w:type="paragraph" w:styleId="Titre5">
    <w:name w:val="heading 5"/>
    <w:aliases w:val="SUBTÍTULO GRIS"/>
    <w:basedOn w:val="Normal"/>
    <w:next w:val="Normal"/>
    <w:link w:val="Titre5Car"/>
    <w:uiPriority w:val="9"/>
    <w:semiHidden/>
    <w:qFormat/>
    <w:rsid w:val="00FF2738"/>
    <w:pPr>
      <w:keepNext/>
      <w:keepLines/>
      <w:spacing w:before="40" w:after="0"/>
      <w:outlineLvl w:val="4"/>
    </w:pPr>
    <w:rPr>
      <w:rFonts w:ascii="Lato Heavy" w:eastAsiaTheme="majorEastAsia" w:hAnsi="Lato Heavy" w:cstheme="majorBidi"/>
      <w:color w:val="706F6F" w:themeColor="accent3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Car"/>
    <w:basedOn w:val="Policepardfaut"/>
    <w:link w:val="Titre1"/>
    <w:uiPriority w:val="1"/>
    <w:rsid w:val="00AD18BA"/>
    <w:rPr>
      <w:rFonts w:ascii="Futura LT Pro Book" w:eastAsia="Times New Roman" w:hAnsi="Futura LT Pro Book" w:cs="Times New Roman"/>
      <w:b/>
      <w:bCs/>
      <w:iCs/>
      <w:caps/>
      <w:color w:val="52AE32" w:themeColor="accent1"/>
      <w:kern w:val="36"/>
      <w:sz w:val="44"/>
      <w:szCs w:val="48"/>
      <w:lang w:eastAsia="es-ES"/>
    </w:rPr>
  </w:style>
  <w:style w:type="paragraph" w:styleId="Sansinterligne">
    <w:name w:val="No Spacing"/>
    <w:link w:val="SansinterligneCar"/>
    <w:uiPriority w:val="1"/>
    <w:qFormat/>
    <w:rsid w:val="0037480A"/>
    <w:pPr>
      <w:spacing w:after="0" w:line="240" w:lineRule="auto"/>
    </w:pPr>
    <w:rPr>
      <w:sz w:val="24"/>
    </w:rPr>
  </w:style>
  <w:style w:type="character" w:customStyle="1" w:styleId="Titre2Car">
    <w:name w:val="Titre 2 Car"/>
    <w:aliases w:val="TITRE 2 Car"/>
    <w:basedOn w:val="Policepardfaut"/>
    <w:link w:val="Titre2"/>
    <w:uiPriority w:val="2"/>
    <w:rsid w:val="00AD18BA"/>
    <w:rPr>
      <w:rFonts w:ascii="Futura LT Pro Book" w:hAnsi="Futura LT Pro Book"/>
      <w:b/>
      <w:bCs/>
      <w:caps/>
      <w:color w:val="005FB6" w:themeColor="accent2"/>
      <w:sz w:val="44"/>
      <w:szCs w:val="36"/>
    </w:rPr>
  </w:style>
  <w:style w:type="character" w:customStyle="1" w:styleId="Titre3Car">
    <w:name w:val="Titre 3 Car"/>
    <w:aliases w:val="TITRE3 Car"/>
    <w:basedOn w:val="Policepardfaut"/>
    <w:link w:val="Titre3"/>
    <w:uiPriority w:val="3"/>
    <w:rsid w:val="00AD18BA"/>
    <w:rPr>
      <w:rFonts w:ascii="Futura LT Pro Book" w:eastAsia="Times New Roman" w:hAnsi="Futura LT Pro Book" w:cs="Times New Roman"/>
      <w:b/>
      <w:bCs/>
      <w:caps/>
      <w:color w:val="706F6F" w:themeColor="accent3"/>
      <w:sz w:val="44"/>
      <w:szCs w:val="27"/>
      <w:lang w:eastAsia="es-ES"/>
    </w:rPr>
  </w:style>
  <w:style w:type="paragraph" w:styleId="Paragraphedeliste">
    <w:name w:val="List Paragraph"/>
    <w:aliases w:val="LISTA,References,List Paragraph (numbered (a)),Bullets,Liste 1,List Paragraph1,Numbered List Paragraph,List Bullet Mary,Medium Grid 1 - Accent 21,ReferencesCxSpLast,List Paragraph nowy,MCHIP_list paragraph,Recommendation,Bullet List"/>
    <w:basedOn w:val="Normal"/>
    <w:link w:val="ParagraphedelisteCar"/>
    <w:uiPriority w:val="34"/>
    <w:qFormat/>
    <w:rsid w:val="006C3A64"/>
    <w:pPr>
      <w:ind w:left="720"/>
      <w:contextualSpacing/>
    </w:pPr>
    <w:rPr>
      <w:sz w:val="20"/>
    </w:rPr>
  </w:style>
  <w:style w:type="character" w:customStyle="1" w:styleId="Titre4Car">
    <w:name w:val="Titre 4 Car"/>
    <w:aliases w:val="Cifras Car"/>
    <w:basedOn w:val="Policepardfaut"/>
    <w:link w:val="Titre4"/>
    <w:uiPriority w:val="9"/>
    <w:semiHidden/>
    <w:rsid w:val="00645FC3"/>
    <w:rPr>
      <w:rFonts w:ascii="Futura LT Pro Medium Cond" w:eastAsiaTheme="majorEastAsia" w:hAnsi="Futura LT Pro Medium Cond" w:cstheme="majorBidi"/>
      <w:iCs/>
      <w:color w:val="52AE32" w:themeColor="accent1"/>
      <w:sz w:val="36"/>
    </w:rPr>
  </w:style>
  <w:style w:type="character" w:customStyle="1" w:styleId="Titre5Car">
    <w:name w:val="Titre 5 Car"/>
    <w:aliases w:val="SUBTÍTULO GRIS Car"/>
    <w:basedOn w:val="Policepardfaut"/>
    <w:link w:val="Titre5"/>
    <w:uiPriority w:val="9"/>
    <w:semiHidden/>
    <w:rsid w:val="00645FC3"/>
    <w:rPr>
      <w:rFonts w:ascii="Lato Heavy" w:eastAsiaTheme="majorEastAsia" w:hAnsi="Lato Heavy" w:cstheme="majorBidi"/>
      <w:color w:val="706F6F" w:themeColor="accent3"/>
      <w:sz w:val="32"/>
    </w:rPr>
  </w:style>
  <w:style w:type="character" w:styleId="Rfrenceple">
    <w:name w:val="Subtle Reference"/>
    <w:basedOn w:val="Policepardfaut"/>
    <w:uiPriority w:val="15"/>
    <w:qFormat/>
    <w:rsid w:val="00645FC3"/>
    <w:rPr>
      <w:rFonts w:asciiTheme="minorHAnsi" w:hAnsiTheme="minorHAnsi"/>
      <w:caps w:val="0"/>
      <w:smallCaps w:val="0"/>
      <w:color w:val="5A5A5A" w:themeColor="text1" w:themeTint="A5"/>
      <w:sz w:val="18"/>
    </w:rPr>
  </w:style>
  <w:style w:type="paragraph" w:customStyle="1" w:styleId="SOUS-TITREFUTURAV">
    <w:name w:val="SOUS-TITRE FUTURA V"/>
    <w:basedOn w:val="Titre1"/>
    <w:next w:val="Normal"/>
    <w:link w:val="SOUS-TITREFUTURAVCar"/>
    <w:uiPriority w:val="7"/>
    <w:qFormat/>
    <w:rsid w:val="00645FC3"/>
    <w:rPr>
      <w:sz w:val="28"/>
    </w:rPr>
  </w:style>
  <w:style w:type="character" w:customStyle="1" w:styleId="SOUS-TITREFUTURAVCar">
    <w:name w:val="SOUS-TITRE FUTURA V Car"/>
    <w:basedOn w:val="Titre1Car"/>
    <w:link w:val="SOUS-TITREFUTURAV"/>
    <w:uiPriority w:val="7"/>
    <w:rsid w:val="00645FC3"/>
    <w:rPr>
      <w:rFonts w:ascii="Futura LT Pro Book" w:eastAsia="Times New Roman" w:hAnsi="Futura LT Pro Book" w:cs="Times New Roman"/>
      <w:b/>
      <w:bCs/>
      <w:iCs/>
      <w:caps/>
      <w:color w:val="52AE32" w:themeColor="accent1"/>
      <w:kern w:val="36"/>
      <w:sz w:val="28"/>
      <w:szCs w:val="48"/>
      <w:lang w:eastAsia="es-ES"/>
    </w:rPr>
  </w:style>
  <w:style w:type="paragraph" w:customStyle="1" w:styleId="Sous-titreLatoB">
    <w:name w:val="Sous-titre Lato B"/>
    <w:basedOn w:val="Titre5"/>
    <w:link w:val="Sous-titreLatoBCar"/>
    <w:uiPriority w:val="5"/>
    <w:qFormat/>
    <w:rsid w:val="006C3A64"/>
    <w:rPr>
      <w:rFonts w:ascii="Lato Semibold" w:eastAsia="Times New Roman" w:hAnsi="Lato Semibold"/>
      <w:color w:val="005FB6" w:themeColor="accent2"/>
      <w:lang w:eastAsia="es-ES"/>
    </w:rPr>
  </w:style>
  <w:style w:type="character" w:customStyle="1" w:styleId="Sous-titreLatoBCar">
    <w:name w:val="Sous-titre Lato B Car"/>
    <w:basedOn w:val="Policepardfaut"/>
    <w:link w:val="Sous-titreLatoB"/>
    <w:uiPriority w:val="5"/>
    <w:rsid w:val="00AD18BA"/>
    <w:rPr>
      <w:rFonts w:ascii="Lato Semibold" w:eastAsia="Times New Roman" w:hAnsi="Lato Semibold" w:cstheme="majorBidi"/>
      <w:color w:val="005FB6" w:themeColor="accent2"/>
      <w:sz w:val="32"/>
      <w:lang w:eastAsia="es-ES"/>
    </w:rPr>
  </w:style>
  <w:style w:type="character" w:styleId="Emphaseple">
    <w:name w:val="Subtle Emphasis"/>
    <w:basedOn w:val="Policepardfaut"/>
    <w:uiPriority w:val="11"/>
    <w:qFormat/>
    <w:rsid w:val="00645FC3"/>
    <w:rPr>
      <w:rFonts w:ascii="Lato Medium" w:hAnsi="Lato Medium"/>
      <w:i/>
      <w:iCs/>
      <w:color w:val="404040" w:themeColor="text1" w:themeTint="BF"/>
      <w:sz w:val="20"/>
    </w:rPr>
  </w:style>
  <w:style w:type="character" w:styleId="Emphaseintense">
    <w:name w:val="Intense Emphasis"/>
    <w:basedOn w:val="Policepardfaut"/>
    <w:uiPriority w:val="12"/>
    <w:qFormat/>
    <w:rsid w:val="00645FC3"/>
    <w:rPr>
      <w:rFonts w:ascii="Lato Black" w:hAnsi="Lato Black"/>
      <w:i w:val="0"/>
      <w:iCs/>
      <w:color w:val="EE7203" w:themeColor="accent4"/>
      <w:sz w:val="24"/>
    </w:rPr>
  </w:style>
  <w:style w:type="character" w:styleId="lev">
    <w:name w:val="Strong"/>
    <w:uiPriority w:val="9"/>
    <w:qFormat/>
    <w:rsid w:val="006C3A64"/>
    <w:rPr>
      <w:rFonts w:ascii="Lato Medium" w:hAnsi="Lato Medium"/>
      <w:b/>
      <w:bCs/>
    </w:rPr>
  </w:style>
  <w:style w:type="character" w:styleId="Titredulivre">
    <w:name w:val="Book Title"/>
    <w:basedOn w:val="Policepardfaut"/>
    <w:uiPriority w:val="33"/>
    <w:unhideWhenUsed/>
    <w:qFormat/>
    <w:rsid w:val="006C3A64"/>
    <w:rPr>
      <w:rFonts w:ascii="Futura LT Pro Book" w:hAnsi="Futura LT Pro Book"/>
      <w:b w:val="0"/>
      <w:bCs/>
      <w:i w:val="0"/>
      <w:iCs/>
      <w:caps/>
      <w:smallCaps w:val="0"/>
      <w:color w:val="706F6F" w:themeColor="accent3"/>
      <w:spacing w:val="5"/>
      <w:sz w:val="28"/>
    </w:rPr>
  </w:style>
  <w:style w:type="character" w:styleId="Accentuation">
    <w:name w:val="Emphasis"/>
    <w:basedOn w:val="Policepardfaut"/>
    <w:uiPriority w:val="10"/>
    <w:qFormat/>
    <w:rsid w:val="00645FC3"/>
    <w:rPr>
      <w:rFonts w:asciiTheme="minorHAnsi" w:hAnsiTheme="minorHAnsi"/>
      <w:i/>
      <w:iCs/>
      <w:color w:val="EE7203" w:themeColor="accent4"/>
      <w:sz w:val="20"/>
    </w:rPr>
  </w:style>
  <w:style w:type="paragraph" w:styleId="Citation">
    <w:name w:val="Quote"/>
    <w:basedOn w:val="Normal"/>
    <w:next w:val="Normal"/>
    <w:link w:val="CitationCar"/>
    <w:uiPriority w:val="13"/>
    <w:qFormat/>
    <w:rsid w:val="00645FC3"/>
    <w:pPr>
      <w:spacing w:before="200"/>
      <w:ind w:left="864" w:right="864"/>
      <w:jc w:val="center"/>
    </w:pPr>
    <w:rPr>
      <w:i/>
      <w:iCs/>
      <w:color w:val="706F6F" w:themeColor="accent3"/>
      <w:sz w:val="24"/>
    </w:rPr>
  </w:style>
  <w:style w:type="character" w:customStyle="1" w:styleId="CitationCar">
    <w:name w:val="Citation Car"/>
    <w:basedOn w:val="Policepardfaut"/>
    <w:link w:val="Citation"/>
    <w:uiPriority w:val="13"/>
    <w:rsid w:val="00645FC3"/>
    <w:rPr>
      <w:i/>
      <w:iCs/>
      <w:color w:val="706F6F" w:themeColor="accent3"/>
      <w:sz w:val="24"/>
    </w:rPr>
  </w:style>
  <w:style w:type="paragraph" w:styleId="Citationintense">
    <w:name w:val="Intense Quote"/>
    <w:basedOn w:val="Normal"/>
    <w:next w:val="Normal"/>
    <w:link w:val="CitationintenseCar"/>
    <w:uiPriority w:val="14"/>
    <w:qFormat/>
    <w:rsid w:val="006C3A64"/>
    <w:pPr>
      <w:pBdr>
        <w:top w:val="single" w:sz="4" w:space="10" w:color="52AE32" w:themeColor="accent1"/>
        <w:bottom w:val="single" w:sz="4" w:space="10" w:color="52AE32" w:themeColor="accent1"/>
      </w:pBdr>
      <w:spacing w:before="360" w:after="360"/>
      <w:ind w:left="862" w:right="862"/>
      <w:jc w:val="center"/>
    </w:pPr>
    <w:rPr>
      <w:rFonts w:ascii="Futura LT Pro Book" w:hAnsi="Futura LT Pro Book"/>
      <w:b/>
      <w:iCs/>
      <w:caps/>
      <w:color w:val="52AE3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14"/>
    <w:rsid w:val="00645FC3"/>
    <w:rPr>
      <w:rFonts w:ascii="Futura LT Pro Book" w:hAnsi="Futura LT Pro Book"/>
      <w:b/>
      <w:iCs/>
      <w:caps/>
      <w:color w:val="52AE32" w:themeColor="accent1"/>
    </w:rPr>
  </w:style>
  <w:style w:type="character" w:styleId="Rfrenceintense">
    <w:name w:val="Intense Reference"/>
    <w:basedOn w:val="Policepardfaut"/>
    <w:uiPriority w:val="16"/>
    <w:qFormat/>
    <w:rsid w:val="00645FC3"/>
    <w:rPr>
      <w:rFonts w:asciiTheme="minorHAnsi" w:hAnsiTheme="minorHAnsi"/>
      <w:b/>
      <w:bCs/>
      <w:caps w:val="0"/>
      <w:smallCaps w:val="0"/>
      <w:color w:val="005FB6" w:themeColor="accent2"/>
      <w:spacing w:val="5"/>
      <w:sz w:val="18"/>
    </w:rPr>
  </w:style>
  <w:style w:type="character" w:customStyle="1" w:styleId="Sous-TitreLatoV">
    <w:name w:val="Sous-Titre Lato V"/>
    <w:basedOn w:val="Sous-titreLatoBCar"/>
    <w:uiPriority w:val="4"/>
    <w:qFormat/>
    <w:rsid w:val="00AD18BA"/>
    <w:rPr>
      <w:rFonts w:ascii="Lato Semibold" w:eastAsia="Times New Roman" w:hAnsi="Lato Semibold" w:cstheme="majorBidi"/>
      <w:color w:val="52AE32" w:themeColor="accent1"/>
      <w:sz w:val="32"/>
      <w:lang w:eastAsia="es-ES"/>
    </w:rPr>
  </w:style>
  <w:style w:type="paragraph" w:customStyle="1" w:styleId="SOUS-TITREFUTURAB">
    <w:name w:val="SOUS-TITRE FUTURA B"/>
    <w:basedOn w:val="Titre2"/>
    <w:next w:val="Normal"/>
    <w:link w:val="SOUS-TITREFUTURABCar"/>
    <w:uiPriority w:val="6"/>
    <w:qFormat/>
    <w:rsid w:val="00645FC3"/>
    <w:rPr>
      <w:sz w:val="32"/>
    </w:rPr>
  </w:style>
  <w:style w:type="character" w:customStyle="1" w:styleId="SOUS-TITREFUTURABCar">
    <w:name w:val="SOUS-TITRE FUTURA B Car"/>
    <w:basedOn w:val="Titre2Car"/>
    <w:link w:val="SOUS-TITREFUTURAB"/>
    <w:uiPriority w:val="6"/>
    <w:rsid w:val="00645FC3"/>
    <w:rPr>
      <w:rFonts w:ascii="Futura LT Pro Book" w:hAnsi="Futura LT Pro Book"/>
      <w:b/>
      <w:bCs/>
      <w:caps/>
      <w:color w:val="005FB6" w:themeColor="accent2"/>
      <w:sz w:val="32"/>
      <w:szCs w:val="36"/>
    </w:rPr>
  </w:style>
  <w:style w:type="paragraph" w:customStyle="1" w:styleId="CHIFFRES">
    <w:name w:val="CHIFFRES"/>
    <w:basedOn w:val="Titre4"/>
    <w:next w:val="Normal"/>
    <w:link w:val="CHIFFRESCar"/>
    <w:uiPriority w:val="8"/>
    <w:qFormat/>
    <w:rsid w:val="00645FC3"/>
  </w:style>
  <w:style w:type="character" w:customStyle="1" w:styleId="CHIFFRESCar">
    <w:name w:val="CHIFFRES Car"/>
    <w:basedOn w:val="Titre4Car"/>
    <w:link w:val="CHIFFRES"/>
    <w:uiPriority w:val="8"/>
    <w:rsid w:val="00645FC3"/>
    <w:rPr>
      <w:rFonts w:ascii="Futura LT Pro Medium Cond" w:eastAsiaTheme="majorEastAsia" w:hAnsi="Futura LT Pro Medium Cond" w:cstheme="majorBidi"/>
      <w:iCs/>
      <w:color w:val="52AE32" w:themeColor="accent1"/>
      <w:sz w:val="36"/>
    </w:rPr>
  </w:style>
  <w:style w:type="paragraph" w:styleId="Notedebasdepage">
    <w:name w:val="footnote text"/>
    <w:basedOn w:val="Normal"/>
    <w:link w:val="NotedebasdepageCar"/>
    <w:uiPriority w:val="99"/>
    <w:unhideWhenUsed/>
    <w:rsid w:val="00081B5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81B54"/>
    <w:rPr>
      <w:rFonts w:asciiTheme="minorHAnsi" w:hAnsiTheme="minorHAnsi"/>
      <w:sz w:val="20"/>
      <w:szCs w:val="20"/>
      <w:lang w:val="fr-FR"/>
    </w:rPr>
  </w:style>
  <w:style w:type="character" w:styleId="Appelnotedebasdep">
    <w:name w:val="footnote reference"/>
    <w:aliases w:val="16 Point,Superscript 6 Point"/>
    <w:basedOn w:val="Policepardfaut"/>
    <w:uiPriority w:val="99"/>
    <w:unhideWhenUsed/>
    <w:rsid w:val="00081B5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081B54"/>
    <w:rPr>
      <w:color w:val="0000FF"/>
      <w:u w:val="single"/>
    </w:rPr>
  </w:style>
  <w:style w:type="character" w:customStyle="1" w:styleId="ParagraphedelisteCar">
    <w:name w:val="Paragraphe de liste Car"/>
    <w:aliases w:val="LISTA Car,References Car,List Paragraph (numbered (a)) Car,Bullets Car,Liste 1 Car,List Paragraph1 Car,Numbered List Paragraph Car,List Bullet Mary Car,Medium Grid 1 - Accent 21 Car,ReferencesCxSpLast Car,List Paragraph nowy Car"/>
    <w:basedOn w:val="Policepardfaut"/>
    <w:link w:val="Paragraphedeliste"/>
    <w:uiPriority w:val="34"/>
    <w:locked/>
    <w:rsid w:val="00081B54"/>
    <w:rPr>
      <w:rFonts w:asciiTheme="minorHAnsi" w:hAnsiTheme="minorHAnsi"/>
      <w:sz w:val="20"/>
      <w:lang w:val="fr-FR"/>
    </w:rPr>
  </w:style>
  <w:style w:type="paragraph" w:styleId="NormalWeb">
    <w:name w:val="Normal (Web)"/>
    <w:basedOn w:val="Normal"/>
    <w:uiPriority w:val="99"/>
    <w:unhideWhenUsed/>
    <w:rsid w:val="0008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081B54"/>
    <w:pPr>
      <w:spacing w:after="0" w:line="240" w:lineRule="auto"/>
    </w:pPr>
    <w:rPr>
      <w:rFonts w:asciiTheme="minorHAnsi" w:hAnsiTheme="minorHAns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81B5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1B5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1B54"/>
    <w:rPr>
      <w:rFonts w:asciiTheme="minorHAnsi" w:hAnsiTheme="minorHAnsi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1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B54"/>
    <w:rPr>
      <w:rFonts w:ascii="Segoe UI" w:hAnsi="Segoe UI" w:cs="Segoe UI"/>
      <w:sz w:val="18"/>
      <w:szCs w:val="18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4705C"/>
    <w:rPr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470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wmf"/><Relationship Id="rId18" Type="http://schemas.openxmlformats.org/officeDocument/2006/relationships/hyperlink" Target="https://www.globalfinancingfacility.org/sites/gff_new/files/documents/GFF-CreativeBrief_Nutrition_FR_Final_Web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hyperlink" Target="https://www.globalfinancingfacility.org/f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lobalfinancingfacility.org/sites/gff_new/files/documents/GFF-CreativeBrief_Nutrition_FR_Final_Web.pdf" TargetMode="External"/><Relationship Id="rId20" Type="http://schemas.openxmlformats.org/officeDocument/2006/relationships/hyperlink" Target="https://www.globalfinancingfacility.org/sites/gff_new/files/documents/GFF-CreativeBrief_CSO_FR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s://www.globalfinancingfacility.org/sites/gff_new/files/documents/GFF-CreativeBrief_Nutrition_FR_Final_Web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lobalfinancingfacility.org/sites/gff_new/files/documents/GFF-CreativeBrief_Nutrition_FR_Final_Web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lobalfinancingfacility.org/fr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ry\Downloads\BRAND%20WORD%20TEMPLATE_FR.dotx" TargetMode="External"/></Relationships>
</file>

<file path=word/theme/theme1.xml><?xml version="1.0" encoding="utf-8"?>
<a:theme xmlns:a="http://schemas.openxmlformats.org/drawingml/2006/main" name="BRAND_THEME">
  <a:themeElements>
    <a:clrScheme name="PRUEBA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52AE32"/>
      </a:accent1>
      <a:accent2>
        <a:srgbClr val="005FB6"/>
      </a:accent2>
      <a:accent3>
        <a:srgbClr val="706F6F"/>
      </a:accent3>
      <a:accent4>
        <a:srgbClr val="EE7203"/>
      </a:accent4>
      <a:accent5>
        <a:srgbClr val="52AE32"/>
      </a:accent5>
      <a:accent6>
        <a:srgbClr val="005FB6"/>
      </a:accent6>
      <a:hlink>
        <a:srgbClr val="0070C0"/>
      </a:hlink>
      <a:folHlink>
        <a:srgbClr val="954F72"/>
      </a:folHlink>
    </a:clrScheme>
    <a:fontScheme name="Personalizado 2">
      <a:majorFont>
        <a:latin typeface="Futura LT Pro Book"/>
        <a:ea typeface=""/>
        <a:cs typeface=""/>
      </a:majorFont>
      <a:minorFont>
        <a:latin typeface="Lato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PLATE PPT BRAND_ESP.potx" id="{00D8F79C-1762-4050-8658-B380D7E9AD1D}" vid="{FC7AA549-08BF-413B-91C7-2D4FAB3AFC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C208F2D9F3245A046A8980EE45F7A" ma:contentTypeVersion="6" ma:contentTypeDescription="Create a new document." ma:contentTypeScope="" ma:versionID="c2deb7e90d90222936bcd6a86c505f3e">
  <xsd:schema xmlns:xsd="http://www.w3.org/2001/XMLSchema" xmlns:xs="http://www.w3.org/2001/XMLSchema" xmlns:p="http://schemas.microsoft.com/office/2006/metadata/properties" xmlns:ns2="9c62a22c-cb76-48dc-acff-7f03cd5e6885" xmlns:ns3="e1cd0d2d-61b7-46af-b0bb-cc3e7d6df9ad" targetNamespace="http://schemas.microsoft.com/office/2006/metadata/properties" ma:root="true" ma:fieldsID="d63f31facb15eecfdd7339dff06e4097" ns2:_="" ns3:_="">
    <xsd:import namespace="9c62a22c-cb76-48dc-acff-7f03cd5e6885"/>
    <xsd:import namespace="e1cd0d2d-61b7-46af-b0bb-cc3e7d6df9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2a22c-cb76-48dc-acff-7f03cd5e68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d0d2d-61b7-46af-b0bb-cc3e7d6df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3991E-705E-414B-B80E-2DA8ED1B3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2a22c-cb76-48dc-acff-7f03cd5e6885"/>
    <ds:schemaRef ds:uri="e1cd0d2d-61b7-46af-b0bb-cc3e7d6df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6EDA11-DB4A-44BE-8CDE-634AE24750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28619-DA11-441A-A749-61AFDC745B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45DCC2-029A-4C9B-A834-10E169977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 WORD TEMPLATE_FR</Template>
  <TotalTime>0</TotalTime>
  <Pages>2</Pages>
  <Words>466</Words>
  <Characters>2563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 Gary</dc:creator>
  <cp:lastModifiedBy>Jean sebastien Kouassi  </cp:lastModifiedBy>
  <cp:revision>2</cp:revision>
  <cp:lastPrinted>2018-03-05T10:50:00Z</cp:lastPrinted>
  <dcterms:created xsi:type="dcterms:W3CDTF">2018-06-13T11:04:00Z</dcterms:created>
  <dcterms:modified xsi:type="dcterms:W3CDTF">2018-06-13T11:04:00Z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0x010100943C208F2D9F3245A046A8980EE45F7A</vt:lpwstr>
  </property>
</Properties>
</file>